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D1FA2" w14:textId="77777777" w:rsidR="00EB4B35" w:rsidRDefault="00EB4B35" w:rsidP="00EB4B35">
      <w:pPr>
        <w:pStyle w:val="Heading1"/>
        <w:rPr>
          <w:vertAlign w:val="superscript"/>
        </w:rPr>
      </w:pPr>
      <w:r>
        <w:t>SCRAM Remote Breath</w:t>
      </w:r>
      <w:r w:rsidRPr="00B25230">
        <w:rPr>
          <w:vertAlign w:val="superscript"/>
        </w:rPr>
        <w:t>®</w:t>
      </w:r>
    </w:p>
    <w:p w14:paraId="3E1C25AA" w14:textId="309044A2" w:rsidR="00EB4B35" w:rsidRPr="00B25230" w:rsidRDefault="00EB4B35" w:rsidP="00EB4B35">
      <w:r>
        <w:rPr>
          <w:noProof/>
        </w:rPr>
        <w:drawing>
          <wp:anchor distT="0" distB="0" distL="114300" distR="114300" simplePos="0" relativeHeight="251661312" behindDoc="0" locked="0" layoutInCell="1" allowOverlap="1" wp14:anchorId="4D70CC27" wp14:editId="768FFF94">
            <wp:simplePos x="0" y="0"/>
            <wp:positionH relativeFrom="margin">
              <wp:align>right</wp:align>
            </wp:positionH>
            <wp:positionV relativeFrom="paragraph">
              <wp:posOffset>4445</wp:posOffset>
            </wp:positionV>
            <wp:extent cx="1327785" cy="1981200"/>
            <wp:effectExtent l="0" t="0" r="5715" b="0"/>
            <wp:wrapSquare wrapText="bothSides"/>
            <wp:docPr id="26" name="Picture 26" descr="C:\Users\gthalheimer\Pictures\SCRAM Remote Breath\Remote Brea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gthalheimer\Pictures\SCRAM Remote Breath\Remote Breath 6.jpg"/>
                    <pic:cNvPicPr>
                      <a:picLocks noChangeAspect="1"/>
                    </pic:cNvPicPr>
                  </pic:nvPicPr>
                  <pic:blipFill>
                    <a:blip r:embed="rId11" cstate="print">
                      <a:extLst>
                        <a:ext uri="{28A0092B-C50C-407E-A947-70E740481C1C}">
                          <a14:useLocalDpi xmlns:a14="http://schemas.microsoft.com/office/drawing/2010/main" val="0"/>
                        </a:ext>
                      </a:extLst>
                    </a:blip>
                    <a:srcRect l="6310" t="4843" r="36581" b="3651"/>
                    <a:stretch>
                      <a:fillRect/>
                    </a:stretch>
                  </pic:blipFill>
                  <pic:spPr bwMode="auto">
                    <a:xfrm>
                      <a:off x="0" y="0"/>
                      <a:ext cx="132778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t>We are pleased</w:t>
      </w:r>
      <w:r w:rsidRPr="00584CEF">
        <w:t xml:space="preserve"> to offer the SCRAM Remote Breath</w:t>
      </w:r>
      <w:r w:rsidRPr="0094311D">
        <w:rPr>
          <w:vertAlign w:val="superscript"/>
        </w:rPr>
        <w:t>®</w:t>
      </w:r>
      <w:r w:rsidRPr="00584CEF">
        <w:t xml:space="preserve"> Alcohol Testing Device</w:t>
      </w:r>
      <w:r w:rsidR="001065D0">
        <w:t xml:space="preserve">, a </w:t>
      </w:r>
      <w:r w:rsidRPr="00B25230">
        <w:t xml:space="preserve">handheld, wireless breath alcohol monitoring device with Automated Facial Intelligence™ (AFI) that provides a GPS location with both taken and missed tests. AFI is the same facial recognition system used internationally by government security forces. It scans and automatically matches the photo of the person taking the test with a baseline photo taken at enrollment. </w:t>
      </w:r>
    </w:p>
    <w:p w14:paraId="58DDBCBA" w14:textId="3A12F591" w:rsidR="00EB4B35" w:rsidRDefault="00EB4B35" w:rsidP="00EB4B35">
      <w:r w:rsidRPr="00B25230">
        <w:t xml:space="preserve">Data is transmitted from the SCRAM Remote Breath to </w:t>
      </w:r>
      <w:proofErr w:type="spellStart"/>
      <w:r w:rsidRPr="00B25230">
        <w:t>SCRAM</w:t>
      </w:r>
      <w:r w:rsidRPr="00011CAA">
        <w:rPr>
          <w:smallCaps/>
        </w:rPr>
        <w:t>net</w:t>
      </w:r>
      <w:proofErr w:type="spellEnd"/>
      <w:r w:rsidRPr="00B25230">
        <w:t xml:space="preserve">, the web-based application managed by AMS where </w:t>
      </w:r>
      <w:r w:rsidR="001065D0">
        <w:t>offender</w:t>
      </w:r>
      <w:r w:rsidRPr="00B25230">
        <w:t xml:space="preserve"> data is collected, analyzed, and maintained in a secure, central location. </w:t>
      </w:r>
      <w:proofErr w:type="spellStart"/>
      <w:r w:rsidRPr="00B25230">
        <w:t>SCRAM</w:t>
      </w:r>
      <w:r w:rsidRPr="00011CAA">
        <w:rPr>
          <w:smallCaps/>
        </w:rPr>
        <w:t>net</w:t>
      </w:r>
      <w:proofErr w:type="spellEnd"/>
      <w:r w:rsidRPr="00B25230">
        <w:t xml:space="preserve"> will notify the supervising authority of any alcohol readings, tamper alerts, or equipment malfunctions so they can respond quickly to problem </w:t>
      </w:r>
      <w:r w:rsidR="001065D0">
        <w:t>offender</w:t>
      </w:r>
      <w:r w:rsidRPr="00B25230">
        <w:t xml:space="preserve">s. This central information hub not only houses all </w:t>
      </w:r>
      <w:r w:rsidR="001065D0">
        <w:t>offender</w:t>
      </w:r>
      <w:r w:rsidRPr="00B25230">
        <w:t xml:space="preserve"> data, but allows courts and supervising agencies to access and manage their data from any web-based browser or by using the </w:t>
      </w:r>
      <w:proofErr w:type="spellStart"/>
      <w:r w:rsidRPr="00B25230">
        <w:t>SCRAM</w:t>
      </w:r>
      <w:r w:rsidRPr="00011CAA">
        <w:rPr>
          <w:smallCaps/>
        </w:rPr>
        <w:t>net</w:t>
      </w:r>
      <w:proofErr w:type="spellEnd"/>
      <w:r w:rsidRPr="00B25230">
        <w:t xml:space="preserve"> Mobile App. In addition, </w:t>
      </w:r>
      <w:proofErr w:type="spellStart"/>
      <w:r w:rsidRPr="00B25230">
        <w:t>SCRAM</w:t>
      </w:r>
      <w:r w:rsidRPr="00011CAA">
        <w:rPr>
          <w:smallCaps/>
        </w:rPr>
        <w:t>net</w:t>
      </w:r>
      <w:proofErr w:type="spellEnd"/>
      <w:r w:rsidRPr="00B25230">
        <w:t xml:space="preserve"> provides a wide range of “instant” reports—from a snapshot of a single event to a comprehensive view of an </w:t>
      </w:r>
      <w:r w:rsidR="001065D0">
        <w:t>offender</w:t>
      </w:r>
      <w:r w:rsidRPr="00B25230">
        <w:t xml:space="preserve">’s behavior over time. </w:t>
      </w:r>
    </w:p>
    <w:p w14:paraId="4D9E20D5" w14:textId="0CD8DD4A" w:rsidR="00EB4B35" w:rsidRPr="00B25230" w:rsidRDefault="00EB4B35" w:rsidP="00EB4B35">
      <w:pPr>
        <w:pStyle w:val="Heading2"/>
      </w:pPr>
      <w:r>
        <w:t xml:space="preserve">Key </w:t>
      </w:r>
      <w:r w:rsidR="00DC63AC">
        <w:t>Benefits</w:t>
      </w:r>
    </w:p>
    <w:p w14:paraId="465E6F7C" w14:textId="78C55925" w:rsidR="00EB4B35" w:rsidRPr="00B25230" w:rsidRDefault="00EB4B35" w:rsidP="00DC63AC">
      <w:pPr>
        <w:pStyle w:val="ListParagraph"/>
        <w:numPr>
          <w:ilvl w:val="0"/>
          <w:numId w:val="37"/>
        </w:numPr>
        <w:spacing w:after="120"/>
      </w:pPr>
      <w:r w:rsidRPr="00F9020E">
        <w:rPr>
          <w:b/>
          <w:bCs/>
          <w:i/>
          <w:iCs/>
        </w:rPr>
        <w:t>Ethernet connectivity</w:t>
      </w:r>
      <w:r w:rsidRPr="002360C3">
        <w:t xml:space="preserve"> – </w:t>
      </w:r>
      <w:r w:rsidRPr="00B25230">
        <w:t xml:space="preserve">even if a cellular connection is unavailable, officers can perform installs and </w:t>
      </w:r>
      <w:r w:rsidR="001065D0">
        <w:t>offender</w:t>
      </w:r>
      <w:r>
        <w:t xml:space="preserve">s can transmit test </w:t>
      </w:r>
      <w:proofErr w:type="gramStart"/>
      <w:r>
        <w:t>results</w:t>
      </w:r>
      <w:proofErr w:type="gramEnd"/>
    </w:p>
    <w:p w14:paraId="2FE7B54D" w14:textId="77777777" w:rsidR="00EB4B35" w:rsidRPr="00B25230" w:rsidRDefault="00EB4B35" w:rsidP="00DC63AC">
      <w:pPr>
        <w:pStyle w:val="ListParagraph"/>
        <w:numPr>
          <w:ilvl w:val="0"/>
          <w:numId w:val="37"/>
        </w:numPr>
        <w:spacing w:after="120"/>
      </w:pPr>
      <w:r w:rsidRPr="00F9020E">
        <w:rPr>
          <w:b/>
          <w:bCs/>
          <w:i/>
          <w:iCs/>
        </w:rPr>
        <w:t>Automated Facial Intelligence</w:t>
      </w:r>
      <w:r w:rsidRPr="002360C3">
        <w:t xml:space="preserve"> – </w:t>
      </w:r>
      <w:r w:rsidRPr="00B25230">
        <w:t>the same facial recognition system used internationally by government security</w:t>
      </w:r>
      <w:r>
        <w:t xml:space="preserve"> </w:t>
      </w:r>
      <w:proofErr w:type="gramStart"/>
      <w:r>
        <w:t>forces</w:t>
      </w:r>
      <w:proofErr w:type="gramEnd"/>
    </w:p>
    <w:p w14:paraId="672308DD" w14:textId="77777777" w:rsidR="00EB4B35" w:rsidRPr="00B25230" w:rsidRDefault="00EB4B35" w:rsidP="00DC63AC">
      <w:pPr>
        <w:pStyle w:val="ListParagraph"/>
        <w:numPr>
          <w:ilvl w:val="0"/>
          <w:numId w:val="37"/>
        </w:numPr>
        <w:spacing w:after="120"/>
      </w:pPr>
      <w:r w:rsidRPr="00F9020E">
        <w:rPr>
          <w:b/>
          <w:bCs/>
          <w:i/>
          <w:iCs/>
        </w:rPr>
        <w:t>The best camera resolution</w:t>
      </w:r>
      <w:r w:rsidRPr="00B25230">
        <w:t xml:space="preserve"> and picture quality i</w:t>
      </w:r>
      <w:r>
        <w:t>n the alcohol testing industry</w:t>
      </w:r>
    </w:p>
    <w:p w14:paraId="4617E179" w14:textId="1A605767" w:rsidR="00EB4B35" w:rsidRDefault="00EB4B35" w:rsidP="00DC63AC">
      <w:pPr>
        <w:pStyle w:val="ListParagraph"/>
        <w:numPr>
          <w:ilvl w:val="0"/>
          <w:numId w:val="37"/>
        </w:numPr>
        <w:spacing w:after="120"/>
      </w:pPr>
      <w:r w:rsidRPr="00F9020E">
        <w:rPr>
          <w:b/>
          <w:bCs/>
          <w:i/>
          <w:iCs/>
        </w:rPr>
        <w:t>Device-initiated testing</w:t>
      </w:r>
      <w:r w:rsidRPr="002360C3">
        <w:t xml:space="preserve"> – </w:t>
      </w:r>
      <w:r w:rsidRPr="00B25230">
        <w:t xml:space="preserve">automatically turns on and prompts </w:t>
      </w:r>
      <w:r w:rsidR="001065D0">
        <w:t>offender</w:t>
      </w:r>
      <w:r w:rsidRPr="00B25230">
        <w:t>s for</w:t>
      </w:r>
      <w:r>
        <w:t xml:space="preserve"> scheduled and on-demand </w:t>
      </w:r>
      <w:proofErr w:type="gramStart"/>
      <w:r>
        <w:t>tests</w:t>
      </w:r>
      <w:proofErr w:type="gramEnd"/>
    </w:p>
    <w:p w14:paraId="1D31BAF9" w14:textId="63130C2D" w:rsidR="00EB4B35" w:rsidRPr="00B25230" w:rsidRDefault="00EB4B35" w:rsidP="00DC63AC">
      <w:pPr>
        <w:pStyle w:val="ListParagraph"/>
        <w:numPr>
          <w:ilvl w:val="0"/>
          <w:numId w:val="37"/>
        </w:numPr>
        <w:spacing w:after="120"/>
      </w:pPr>
      <w:r w:rsidRPr="00F9020E">
        <w:rPr>
          <w:b/>
          <w:bCs/>
          <w:i/>
          <w:iCs/>
        </w:rPr>
        <w:t>Immediate notification</w:t>
      </w:r>
      <w:r w:rsidRPr="00B25230">
        <w:t xml:space="preserve"> of both </w:t>
      </w:r>
      <w:proofErr w:type="spellStart"/>
      <w:r w:rsidRPr="00B25230">
        <w:t>BrAC</w:t>
      </w:r>
      <w:proofErr w:type="spellEnd"/>
      <w:r w:rsidRPr="00B25230">
        <w:t xml:space="preserve"> and positive </w:t>
      </w:r>
      <w:r w:rsidR="001065D0">
        <w:t>offender</w:t>
      </w:r>
      <w:r>
        <w:t xml:space="preserve"> ID</w:t>
      </w:r>
    </w:p>
    <w:p w14:paraId="17DE9809" w14:textId="77777777" w:rsidR="00EB4B35" w:rsidRPr="00B25230" w:rsidRDefault="00EB4B35" w:rsidP="00DC63AC">
      <w:pPr>
        <w:pStyle w:val="ListParagraph"/>
        <w:numPr>
          <w:ilvl w:val="0"/>
          <w:numId w:val="37"/>
        </w:numPr>
        <w:spacing w:after="120"/>
      </w:pPr>
      <w:r w:rsidRPr="00F9020E">
        <w:rPr>
          <w:b/>
          <w:bCs/>
          <w:i/>
          <w:iCs/>
        </w:rPr>
        <w:t xml:space="preserve">Store &amp; </w:t>
      </w:r>
      <w:proofErr w:type="gramStart"/>
      <w:r w:rsidRPr="00F9020E">
        <w:rPr>
          <w:b/>
          <w:bCs/>
          <w:i/>
          <w:iCs/>
        </w:rPr>
        <w:t>Forward</w:t>
      </w:r>
      <w:proofErr w:type="gramEnd"/>
      <w:r w:rsidRPr="002360C3">
        <w:t xml:space="preserve"> – </w:t>
      </w:r>
      <w:r>
        <w:t>never miss a test</w:t>
      </w:r>
    </w:p>
    <w:p w14:paraId="517B3FE0" w14:textId="77777777" w:rsidR="00EB4B35" w:rsidRPr="00B25230" w:rsidRDefault="00EB4B35" w:rsidP="00DC63AC">
      <w:pPr>
        <w:pStyle w:val="ListParagraph"/>
        <w:numPr>
          <w:ilvl w:val="0"/>
          <w:numId w:val="37"/>
        </w:numPr>
        <w:spacing w:after="120"/>
      </w:pPr>
      <w:r w:rsidRPr="00F9020E">
        <w:rPr>
          <w:b/>
          <w:bCs/>
          <w:i/>
          <w:iCs/>
        </w:rPr>
        <w:t>GPS location</w:t>
      </w:r>
      <w:r w:rsidRPr="00B25230">
        <w:t xml:space="preserve"> wi</w:t>
      </w:r>
      <w:r>
        <w:t xml:space="preserve">th both taken and missed </w:t>
      </w:r>
      <w:proofErr w:type="gramStart"/>
      <w:r>
        <w:t>tests</w:t>
      </w:r>
      <w:proofErr w:type="gramEnd"/>
    </w:p>
    <w:p w14:paraId="004E4D78" w14:textId="77777777" w:rsidR="00EB4B35" w:rsidRPr="00B25230" w:rsidRDefault="00EB4B35" w:rsidP="00DC63AC">
      <w:pPr>
        <w:pStyle w:val="ListParagraph"/>
        <w:numPr>
          <w:ilvl w:val="0"/>
          <w:numId w:val="37"/>
        </w:numPr>
        <w:spacing w:after="120"/>
      </w:pPr>
      <w:r w:rsidRPr="00F9020E">
        <w:rPr>
          <w:b/>
          <w:bCs/>
          <w:i/>
          <w:iCs/>
        </w:rPr>
        <w:t>Rugged</w:t>
      </w:r>
      <w:r w:rsidRPr="002360C3">
        <w:t xml:space="preserve"> – </w:t>
      </w:r>
      <w:r>
        <w:t xml:space="preserve">built for </w:t>
      </w:r>
      <w:proofErr w:type="gramStart"/>
      <w:r>
        <w:t>corrections</w:t>
      </w:r>
      <w:proofErr w:type="gramEnd"/>
    </w:p>
    <w:p w14:paraId="729306D2" w14:textId="77777777" w:rsidR="00EB4B35" w:rsidRDefault="00EB4B35" w:rsidP="00EB4B35">
      <w:pPr>
        <w:rPr>
          <w:rStyle w:val="Heading2Char"/>
        </w:rPr>
      </w:pPr>
      <w:r>
        <w:rPr>
          <w:rStyle w:val="Heading2Char"/>
        </w:rPr>
        <w:t xml:space="preserve">Accuracy: </w:t>
      </w:r>
      <w:r w:rsidRPr="004F0820">
        <w:rPr>
          <w:rStyle w:val="Heading2Char"/>
        </w:rPr>
        <w:t xml:space="preserve">Proven </w:t>
      </w:r>
      <w:r>
        <w:rPr>
          <w:rStyle w:val="Heading2Char"/>
        </w:rPr>
        <w:t>Fuel Cell Technology</w:t>
      </w:r>
    </w:p>
    <w:p w14:paraId="0D799F4D" w14:textId="55B8B732" w:rsidR="00EB4B35" w:rsidRPr="00B25230" w:rsidRDefault="00EB4B35" w:rsidP="00EB4B35">
      <w:r w:rsidRPr="00B25230">
        <w:t xml:space="preserve">The electrochemical fuel cell used in SCRAM Remote Breath has been validated through decades of research and experience. It is considered the gold standard in alcohol testing applications. This is the same fuel cell used in evidential breath testing equipment and interlock </w:t>
      </w:r>
      <w:r w:rsidR="001065D0" w:rsidRPr="00B25230">
        <w:t>devices and</w:t>
      </w:r>
      <w:r w:rsidRPr="00B25230">
        <w:t xml:space="preserve"> is comprised of extremely sensitive and ethanol-specific alcohol sensors.</w:t>
      </w:r>
    </w:p>
    <w:p w14:paraId="0DE10DF0" w14:textId="77777777" w:rsidR="00EB4B35" w:rsidRDefault="00EB4B35" w:rsidP="00EB4B35">
      <w:pPr>
        <w:rPr>
          <w:rStyle w:val="Heading2Char"/>
        </w:rPr>
      </w:pPr>
    </w:p>
    <w:p w14:paraId="0DE0762D" w14:textId="77777777" w:rsidR="00EB4B35" w:rsidRDefault="00EB4B35" w:rsidP="00EB4B35">
      <w:pPr>
        <w:spacing w:after="0"/>
        <w:jc w:val="left"/>
        <w:rPr>
          <w:rStyle w:val="Heading2Char"/>
        </w:rPr>
      </w:pPr>
      <w:r>
        <w:rPr>
          <w:rStyle w:val="Heading2Char"/>
        </w:rPr>
        <w:br w:type="page"/>
      </w:r>
    </w:p>
    <w:p w14:paraId="7722427C" w14:textId="77777777" w:rsidR="00EB4B35" w:rsidRDefault="00EB4B35" w:rsidP="00EB4B35">
      <w:pPr>
        <w:rPr>
          <w:b/>
          <w:bCs/>
          <w:i/>
          <w:iCs/>
        </w:rPr>
      </w:pPr>
      <w:r w:rsidRPr="00D7605A">
        <w:rPr>
          <w:rStyle w:val="Heading2Char"/>
        </w:rPr>
        <w:lastRenderedPageBreak/>
        <w:t>Automated Facial Intelligence (AFI</w:t>
      </w:r>
      <w:r>
        <w:rPr>
          <w:rStyle w:val="Heading2Char"/>
        </w:rPr>
        <w:t>)</w:t>
      </w:r>
    </w:p>
    <w:p w14:paraId="785D7A57" w14:textId="050F2494" w:rsidR="00EB4B35" w:rsidRPr="00B25230" w:rsidRDefault="00EB4B35" w:rsidP="00EB4B35">
      <w:r w:rsidRPr="00B25230">
        <w:t xml:space="preserve">The system uses AFI, the same facial recognition technology used internationally by government security forces. The system automatically scans and confirms each </w:t>
      </w:r>
      <w:r w:rsidR="001065D0">
        <w:t>offender</w:t>
      </w:r>
      <w:r w:rsidRPr="00B25230">
        <w:t xml:space="preserve">’s identity with each breath test to </w:t>
      </w:r>
      <w:r>
        <w:t>reduce</w:t>
      </w:r>
      <w:r w:rsidRPr="00B25230">
        <w:t xml:space="preserve"> manual matching of photos. AFI technology takes staff time and guesswork out of scrolling through numerous photos, increasing accuracy and </w:t>
      </w:r>
      <w:proofErr w:type="gramStart"/>
      <w:r w:rsidRPr="00B25230">
        <w:t>efficiency</w:t>
      </w:r>
      <w:proofErr w:type="gramEnd"/>
      <w:r w:rsidRPr="00B25230">
        <w:t xml:space="preserve"> and reducing risk. It allows the agency to focus on dealing with </w:t>
      </w:r>
      <w:r w:rsidR="001065D0">
        <w:t>offender</w:t>
      </w:r>
      <w:r w:rsidRPr="00B25230">
        <w:t>s who need the most attention. The benefits include:</w:t>
      </w:r>
    </w:p>
    <w:p w14:paraId="352B6001" w14:textId="77777777" w:rsidR="00EB4B35" w:rsidRPr="00B25230" w:rsidRDefault="00EB4B35" w:rsidP="00EB4B35">
      <w:pPr>
        <w:pStyle w:val="ListParagraph"/>
        <w:numPr>
          <w:ilvl w:val="0"/>
          <w:numId w:val="33"/>
        </w:numPr>
        <w:spacing w:after="120"/>
      </w:pPr>
      <w:r w:rsidRPr="00B25230">
        <w:t>Government security-grade facial recognition software</w:t>
      </w:r>
      <w:r w:rsidRPr="002360C3">
        <w:t xml:space="preserve"> – </w:t>
      </w:r>
      <w:r w:rsidRPr="00B25230">
        <w:t>not just photos.</w:t>
      </w:r>
    </w:p>
    <w:p w14:paraId="5C0EDEB4" w14:textId="77777777" w:rsidR="00EB4B35" w:rsidRPr="00B25230" w:rsidRDefault="00EB4B35" w:rsidP="00EB4B35">
      <w:pPr>
        <w:pStyle w:val="ListParagraph"/>
        <w:numPr>
          <w:ilvl w:val="0"/>
          <w:numId w:val="33"/>
        </w:numPr>
        <w:spacing w:after="120"/>
      </w:pPr>
      <w:r w:rsidRPr="00B25230">
        <w:t>Automated matching</w:t>
      </w:r>
      <w:r w:rsidRPr="002360C3">
        <w:t xml:space="preserve"> – </w:t>
      </w:r>
      <w:r w:rsidRPr="00B25230">
        <w:t>reduces manual review of photos by up to 95%, saving a significant amount of staff time.</w:t>
      </w:r>
    </w:p>
    <w:p w14:paraId="41827F26" w14:textId="365B3DCA" w:rsidR="00EB4B35" w:rsidRPr="00B25230" w:rsidRDefault="00EB4B35" w:rsidP="00EB4B35">
      <w:pPr>
        <w:pStyle w:val="ListParagraph"/>
        <w:numPr>
          <w:ilvl w:val="0"/>
          <w:numId w:val="33"/>
        </w:numPr>
        <w:spacing w:after="120"/>
      </w:pPr>
      <w:r w:rsidRPr="00B25230">
        <w:t>Best high-resolution images in the industry</w:t>
      </w:r>
      <w:r w:rsidRPr="002360C3">
        <w:t xml:space="preserve"> – </w:t>
      </w:r>
      <w:r w:rsidR="009451E4">
        <w:t>f</w:t>
      </w:r>
      <w:r w:rsidRPr="00B25230">
        <w:t>or photos that do need to be reviewed.</w:t>
      </w:r>
    </w:p>
    <w:p w14:paraId="4654B3E3" w14:textId="274B9570" w:rsidR="00EB4B35" w:rsidRPr="00B25230" w:rsidRDefault="00EB4B35" w:rsidP="00EB4B35">
      <w:pPr>
        <w:pStyle w:val="ListParagraph"/>
        <w:numPr>
          <w:ilvl w:val="0"/>
          <w:numId w:val="33"/>
        </w:numPr>
        <w:spacing w:after="120"/>
      </w:pPr>
      <w:r w:rsidRPr="00B25230">
        <w:t xml:space="preserve">Real-time notifications when </w:t>
      </w:r>
      <w:r w:rsidR="001065D0">
        <w:t>offender</w:t>
      </w:r>
      <w:r w:rsidRPr="00B25230">
        <w:t xml:space="preserve"> doesn’t match.</w:t>
      </w:r>
    </w:p>
    <w:p w14:paraId="3A85F890" w14:textId="77777777" w:rsidR="00EB4B35" w:rsidRPr="00B25230" w:rsidRDefault="00EB4B35" w:rsidP="00EB4B35">
      <w:pPr>
        <w:rPr>
          <w:b/>
          <w:i/>
          <w:iCs/>
        </w:rPr>
      </w:pPr>
      <w:r w:rsidRPr="00B25230">
        <w:rPr>
          <w:noProof/>
        </w:rPr>
        <mc:AlternateContent>
          <mc:Choice Requires="wpg">
            <w:drawing>
              <wp:anchor distT="0" distB="0" distL="114300" distR="114300" simplePos="0" relativeHeight="251667456" behindDoc="0" locked="0" layoutInCell="1" allowOverlap="1" wp14:anchorId="7D480D3A" wp14:editId="50305B96">
                <wp:simplePos x="0" y="0"/>
                <wp:positionH relativeFrom="column">
                  <wp:posOffset>209550</wp:posOffset>
                </wp:positionH>
                <wp:positionV relativeFrom="paragraph">
                  <wp:posOffset>161290</wp:posOffset>
                </wp:positionV>
                <wp:extent cx="5534025" cy="5219700"/>
                <wp:effectExtent l="19050" t="19050" r="9525" b="0"/>
                <wp:wrapTight wrapText="bothSides">
                  <wp:wrapPolygon edited="0">
                    <wp:start x="-74" y="-79"/>
                    <wp:lineTo x="-74" y="21521"/>
                    <wp:lineTo x="21563" y="21521"/>
                    <wp:lineTo x="21563" y="19787"/>
                    <wp:lineTo x="21414" y="-79"/>
                    <wp:lineTo x="-74" y="-79"/>
                  </wp:wrapPolygon>
                </wp:wrapTight>
                <wp:docPr id="11" name="Group 11"/>
                <wp:cNvGraphicFramePr/>
                <a:graphic xmlns:a="http://schemas.openxmlformats.org/drawingml/2006/main">
                  <a:graphicData uri="http://schemas.microsoft.com/office/word/2010/wordprocessingGroup">
                    <wpg:wgp>
                      <wpg:cNvGrpSpPr/>
                      <wpg:grpSpPr>
                        <a:xfrm>
                          <a:off x="0" y="0"/>
                          <a:ext cx="5534025" cy="5219700"/>
                          <a:chOff x="-1" y="1"/>
                          <a:chExt cx="4833914" cy="5008767"/>
                        </a:xfrm>
                      </wpg:grpSpPr>
                      <pic:pic xmlns:pic="http://schemas.openxmlformats.org/drawingml/2006/picture">
                        <pic:nvPicPr>
                          <pic:cNvPr id="9" name="Picture 9" descr="C:\Users\gthalheimer\AppData\Local\Microsoft\Windows\Temporary Internet Files\Content.Outlook\HEMPQBV0\RB_AFI Circumvention_013017 (2).png"/>
                          <pic:cNvPicPr preferRelativeResize="0">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 y="1"/>
                            <a:ext cx="4763054" cy="4526429"/>
                          </a:xfrm>
                          <a:prstGeom prst="rect">
                            <a:avLst/>
                          </a:prstGeom>
                          <a:ln>
                            <a:solidFill>
                              <a:schemeClr val="tx1"/>
                            </a:solidFill>
                          </a:ln>
                          <a:effectLst/>
                        </pic:spPr>
                      </pic:pic>
                      <wps:wsp>
                        <wps:cNvPr id="10" name="Text Box 10"/>
                        <wps:cNvSpPr txBox="1"/>
                        <wps:spPr>
                          <a:xfrm>
                            <a:off x="11814" y="4615068"/>
                            <a:ext cx="4822099" cy="393700"/>
                          </a:xfrm>
                          <a:prstGeom prst="rect">
                            <a:avLst/>
                          </a:prstGeom>
                          <a:solidFill>
                            <a:prstClr val="white"/>
                          </a:solidFill>
                          <a:ln>
                            <a:noFill/>
                          </a:ln>
                          <a:effectLst/>
                        </wps:spPr>
                        <wps:txbx>
                          <w:txbxContent>
                            <w:p w14:paraId="58C75EAB" w14:textId="77777777" w:rsidR="00EB4B35" w:rsidRPr="00DC63AC" w:rsidRDefault="00EB4B35" w:rsidP="00DC63AC">
                              <w:pPr>
                                <w:pStyle w:val="Caption"/>
                                <w:jc w:val="center"/>
                              </w:pPr>
                              <w:r w:rsidRPr="00DC63AC">
                                <w:t xml:space="preserve">Offenders may have a family member, whom they closely resemble, take their alcohol test </w:t>
                              </w:r>
                              <w:proofErr w:type="gramStart"/>
                              <w:r w:rsidRPr="00DC63AC">
                                <w:t>in order to</w:t>
                              </w:r>
                              <w:proofErr w:type="gramEnd"/>
                              <w:r w:rsidRPr="00DC63AC">
                                <w:t xml:space="preserve"> pass the visual/photo verification. In this example, AFI identified the circumvention between the two people testing.</w:t>
                              </w:r>
                            </w:p>
                            <w:p w14:paraId="7387BD08" w14:textId="77777777" w:rsidR="00EB4B35" w:rsidRPr="00D7605A" w:rsidRDefault="00EB4B35" w:rsidP="00EB4B35">
                              <w:pPr>
                                <w:pStyle w:val="Caption"/>
                                <w:jc w:val="center"/>
                                <w:rPr>
                                  <w:rFonts w:ascii="Georgia" w:hAnsi="Georgia"/>
                                  <w:noProof/>
                                  <w:color w:val="0061A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80D3A" id="Group 11" o:spid="_x0000_s1026" style="position:absolute;left:0;text-align:left;margin-left:16.5pt;margin-top:12.7pt;width:435.75pt;height:411pt;z-index:251667456;mso-width-relative:margin;mso-height-relative:margin" coordorigin="" coordsize="48339,50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7630;height:452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" stroked="t" strokecolor="#373835 [3213]">
                  <v:imagedata r:id="rId13" o:title="RB_AFI Circumvention_013017 (2)"/>
                  <v:path arrowok="t"/>
                </v:shape>
                <v:shapetype id="_x0000_t202" coordsize="21600,21600" o:spt="202" path="m,l,21600r21600,l21600,xe">
                  <v:stroke joinstyle="miter"/>
                  <v:path gradientshapeok="t" o:connecttype="rect"/>
                </v:shapetype>
                <v:shape id="Text Box 10" o:spid="_x0000_s1028" type="#_x0000_t202" style="position:absolute;left:118;top:46150;width:4822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8C75EAB" w14:textId="77777777" w:rsidR="00EB4B35" w:rsidRPr="00DC63AC" w:rsidRDefault="00EB4B35" w:rsidP="00DC63AC">
                        <w:pPr>
                          <w:pStyle w:val="Caption"/>
                          <w:jc w:val="center"/>
                        </w:pPr>
                        <w:r w:rsidRPr="00DC63AC">
                          <w:t xml:space="preserve">Offenders may have a family member, whom they closely resemble, take their alcohol test </w:t>
                        </w:r>
                        <w:proofErr w:type="gramStart"/>
                        <w:r w:rsidRPr="00DC63AC">
                          <w:t>in order to</w:t>
                        </w:r>
                        <w:proofErr w:type="gramEnd"/>
                        <w:r w:rsidRPr="00DC63AC">
                          <w:t xml:space="preserve"> pass the visual/photo verification. In this example, AFI identified the circumvention between the two people testing.</w:t>
                        </w:r>
                      </w:p>
                      <w:p w14:paraId="7387BD08" w14:textId="77777777" w:rsidR="00EB4B35" w:rsidRPr="00D7605A" w:rsidRDefault="00EB4B35" w:rsidP="00EB4B35">
                        <w:pPr>
                          <w:pStyle w:val="Caption"/>
                          <w:jc w:val="center"/>
                          <w:rPr>
                            <w:rFonts w:ascii="Georgia" w:hAnsi="Georgia"/>
                            <w:noProof/>
                            <w:color w:val="0061AF"/>
                            <w:sz w:val="20"/>
                          </w:rPr>
                        </w:pPr>
                      </w:p>
                    </w:txbxContent>
                  </v:textbox>
                </v:shape>
                <w10:wrap type="tight"/>
              </v:group>
            </w:pict>
          </mc:Fallback>
        </mc:AlternateContent>
      </w:r>
    </w:p>
    <w:p w14:paraId="409D71C5" w14:textId="77777777" w:rsidR="00EB4B35" w:rsidRPr="00B25230" w:rsidRDefault="00EB4B35" w:rsidP="00EB4B35">
      <w:pPr>
        <w:rPr>
          <w:b/>
          <w:i/>
          <w:iCs/>
        </w:rPr>
      </w:pPr>
    </w:p>
    <w:p w14:paraId="73227B03" w14:textId="77777777" w:rsidR="00EB4B35" w:rsidRPr="00B25230" w:rsidRDefault="00EB4B35" w:rsidP="00EB4B35">
      <w:pPr>
        <w:rPr>
          <w:b/>
          <w:i/>
          <w:iCs/>
        </w:rPr>
      </w:pPr>
    </w:p>
    <w:p w14:paraId="0CD62A3D" w14:textId="77777777" w:rsidR="00EB4B35" w:rsidRDefault="00EB4B35" w:rsidP="00EB4B35">
      <w:pPr>
        <w:rPr>
          <w:b/>
          <w:i/>
          <w:iCs/>
        </w:rPr>
      </w:pPr>
    </w:p>
    <w:p w14:paraId="0F1F1B4A" w14:textId="77777777" w:rsidR="00EB4B35" w:rsidRPr="00B25230" w:rsidRDefault="00EB4B35" w:rsidP="00EB4B35">
      <w:pPr>
        <w:rPr>
          <w:b/>
          <w:i/>
          <w:iCs/>
        </w:rPr>
      </w:pPr>
    </w:p>
    <w:p w14:paraId="3766910B" w14:textId="77777777" w:rsidR="00EB4B35" w:rsidRDefault="00EB4B35" w:rsidP="00EB4B35">
      <w:pPr>
        <w:spacing w:after="0"/>
        <w:jc w:val="left"/>
        <w:rPr>
          <w:rFonts w:eastAsiaTheme="majorEastAsia" w:cstheme="majorBidi"/>
          <w:bCs/>
          <w:color w:val="FC3F3B" w:themeColor="accent1"/>
          <w:sz w:val="44"/>
          <w:szCs w:val="26"/>
        </w:rPr>
      </w:pPr>
      <w:r>
        <w:br w:type="page"/>
      </w:r>
    </w:p>
    <w:p w14:paraId="74D71E72" w14:textId="77777777" w:rsidR="00EB4B35" w:rsidRDefault="00EB4B35" w:rsidP="00EB4B35">
      <w:pPr>
        <w:pStyle w:val="Heading2"/>
      </w:pPr>
      <w:r w:rsidRPr="00B25230">
        <w:lastRenderedPageBreak/>
        <w:t>Ethernet Connectivity</w:t>
      </w:r>
    </w:p>
    <w:p w14:paraId="7BB7F83E" w14:textId="2AA941FB" w:rsidR="00EB4B35" w:rsidRPr="00B25230" w:rsidRDefault="00EB4B35" w:rsidP="00EB4B35">
      <w:r>
        <w:rPr>
          <w:noProof/>
        </w:rPr>
        <w:drawing>
          <wp:anchor distT="0" distB="0" distL="114300" distR="114300" simplePos="0" relativeHeight="251668480" behindDoc="0" locked="0" layoutInCell="1" allowOverlap="1" wp14:anchorId="6A366A86" wp14:editId="44A17923">
            <wp:simplePos x="0" y="0"/>
            <wp:positionH relativeFrom="column">
              <wp:posOffset>0</wp:posOffset>
            </wp:positionH>
            <wp:positionV relativeFrom="paragraph">
              <wp:posOffset>25400</wp:posOffset>
            </wp:positionV>
            <wp:extent cx="2847975" cy="1763395"/>
            <wp:effectExtent l="0" t="0" r="952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797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230">
        <w:t xml:space="preserve">SCRAM Remote Breath </w:t>
      </w:r>
      <w:r>
        <w:t>wa</w:t>
      </w:r>
      <w:r w:rsidRPr="00B25230">
        <w:t xml:space="preserve">s the </w:t>
      </w:r>
      <w:r>
        <w:t>first</w:t>
      </w:r>
      <w:r w:rsidRPr="00B25230">
        <w:t xml:space="preserve"> mobile breath testing device of its kind with the ability to connect over an Ethernet connection. </w:t>
      </w:r>
      <w:r w:rsidR="001065D0">
        <w:t>Offender</w:t>
      </w:r>
      <w:r w:rsidRPr="00B25230">
        <w:t xml:space="preserve">s who live in areas with no cell coverage can simply plug the device into their home Internet modem to transmit test results. In addition, many agencies perform enrollments in correctional facilities, prisons, jails, and/or detention centers. Because these buildings have limited cellular coverage, enrollments requiring a cellular connection may be difficult. Ethernet capability means that officers can perform an installation anywhere an Internet connection is available. </w:t>
      </w:r>
    </w:p>
    <w:p w14:paraId="5BBB540A" w14:textId="67E635CA" w:rsidR="00EB4B35" w:rsidRPr="00B25230" w:rsidRDefault="001065D0" w:rsidP="00EB4B35">
      <w:pPr>
        <w:pStyle w:val="Heading2"/>
      </w:pPr>
      <w:r>
        <w:t>Offender</w:t>
      </w:r>
      <w:r w:rsidR="00EB4B35">
        <w:t xml:space="preserve"> Feedback</w:t>
      </w:r>
    </w:p>
    <w:p w14:paraId="3C93E4AA" w14:textId="6FF3581B" w:rsidR="00EB4B35" w:rsidRPr="00B25230" w:rsidRDefault="00EB4B35" w:rsidP="00EB4B35">
      <w:r w:rsidRPr="00B25230">
        <w:t xml:space="preserve">SCRAM Remote Breath also gives feedback to the </w:t>
      </w:r>
      <w:r w:rsidR="001065D0">
        <w:t>offender</w:t>
      </w:r>
      <w:r w:rsidRPr="00B25230">
        <w:t xml:space="preserve"> during the enrollment and testing process </w:t>
      </w:r>
      <w:proofErr w:type="gramStart"/>
      <w:r w:rsidRPr="00B25230">
        <w:t>in order to</w:t>
      </w:r>
      <w:proofErr w:type="gramEnd"/>
      <w:r w:rsidRPr="00B25230">
        <w:t xml:space="preserve"> help ensure quality enrollment and testing photos. This feedback reminds </w:t>
      </w:r>
      <w:r w:rsidR="001065D0">
        <w:t>offender</w:t>
      </w:r>
      <w:r w:rsidRPr="00B25230">
        <w:t xml:space="preserve">s to avoid sitting/not standing straight, direct sunlight, obstructions to the face, or holding the unit at an extreme angle (the breath tube must be level). This functionality allows the user to correct these factors with an immediate retest, resulting in an increased likelihood of a match—saving the agency time and money by reducing the need for officers to manually match photos. Poor tests are corrected in real time with onboard processing. Instructions for a better test are provided to </w:t>
      </w:r>
      <w:r w:rsidR="001065D0">
        <w:t>offender</w:t>
      </w:r>
      <w:r w:rsidRPr="00B25230">
        <w:t>s on screen, improving test results with less of</w:t>
      </w:r>
      <w:r>
        <w:t>ficer intervention.</w:t>
      </w:r>
    </w:p>
    <w:p w14:paraId="10B83038" w14:textId="77777777" w:rsidR="00EB4B35" w:rsidRPr="00B25230" w:rsidRDefault="00EB4B35" w:rsidP="00EB4B35">
      <w:r w:rsidRPr="00B25230">
        <w:rPr>
          <w:b/>
          <w:i/>
          <w:iCs/>
          <w:noProof/>
        </w:rPr>
        <mc:AlternateContent>
          <mc:Choice Requires="wpg">
            <w:drawing>
              <wp:anchor distT="0" distB="0" distL="114300" distR="114300" simplePos="0" relativeHeight="251664384" behindDoc="1" locked="0" layoutInCell="1" allowOverlap="1" wp14:anchorId="01B1011F" wp14:editId="7E84A7B9">
                <wp:simplePos x="0" y="0"/>
                <wp:positionH relativeFrom="column">
                  <wp:posOffset>38100</wp:posOffset>
                </wp:positionH>
                <wp:positionV relativeFrom="paragraph">
                  <wp:posOffset>255270</wp:posOffset>
                </wp:positionV>
                <wp:extent cx="5892800" cy="1145540"/>
                <wp:effectExtent l="0" t="0" r="0" b="0"/>
                <wp:wrapTight wrapText="bothSides">
                  <wp:wrapPolygon edited="0">
                    <wp:start x="0" y="0"/>
                    <wp:lineTo x="0" y="21193"/>
                    <wp:lineTo x="9008" y="21193"/>
                    <wp:lineTo x="21507" y="21193"/>
                    <wp:lineTo x="21507" y="0"/>
                    <wp:lineTo x="9008" y="0"/>
                    <wp:lineTo x="0" y="0"/>
                  </wp:wrapPolygon>
                </wp:wrapTight>
                <wp:docPr id="325" name="Group 325"/>
                <wp:cNvGraphicFramePr/>
                <a:graphic xmlns:a="http://schemas.openxmlformats.org/drawingml/2006/main">
                  <a:graphicData uri="http://schemas.microsoft.com/office/word/2010/wordprocessingGroup">
                    <wpg:wgp>
                      <wpg:cNvGrpSpPr/>
                      <wpg:grpSpPr>
                        <a:xfrm>
                          <a:off x="0" y="0"/>
                          <a:ext cx="5892800" cy="1145540"/>
                          <a:chOff x="0" y="0"/>
                          <a:chExt cx="5893049" cy="1145540"/>
                        </a:xfrm>
                        <a:effectLst/>
                      </wpg:grpSpPr>
                      <pic:pic xmlns:pic="http://schemas.openxmlformats.org/drawingml/2006/picture">
                        <pic:nvPicPr>
                          <pic:cNvPr id="326" name="Picture 3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74844" y="19878"/>
                            <a:ext cx="3418205" cy="1110615"/>
                          </a:xfrm>
                          <a:prstGeom prst="rect">
                            <a:avLst/>
                          </a:prstGeom>
                          <a:ln>
                            <a:noFill/>
                          </a:ln>
                          <a:effectLst/>
                        </pic:spPr>
                      </pic:pic>
                      <pic:pic xmlns:pic="http://schemas.openxmlformats.org/drawingml/2006/picture">
                        <pic:nvPicPr>
                          <pic:cNvPr id="327" name="Picture 3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9670" cy="1145540"/>
                          </a:xfrm>
                          <a:prstGeom prst="rect">
                            <a:avLst/>
                          </a:prstGeom>
                          <a:ln>
                            <a:noFill/>
                          </a:ln>
                          <a:effectLst/>
                        </pic:spPr>
                      </pic:pic>
                    </wpg:wgp>
                  </a:graphicData>
                </a:graphic>
              </wp:anchor>
            </w:drawing>
          </mc:Choice>
          <mc:Fallback>
            <w:pict>
              <v:group w14:anchorId="6E64D1D3" id="Group 325" o:spid="_x0000_s1026" style="position:absolute;margin-left:3pt;margin-top:20.1pt;width:464pt;height:90.2pt;z-index:-251652096" coordsize="58930,1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">
                <v:shape id="Picture 326" o:spid="_x0000_s1027" type="#_x0000_t75" style="position:absolute;left:24748;top:198;width:34182;height:1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">
                  <v:imagedata r:id="rId17" o:title=""/>
                </v:shape>
                <v:shape id="Picture 327" o:spid="_x0000_s1028" type="#_x0000_t75" style="position:absolute;width:24396;height:1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">
                  <v:imagedata r:id="rId18" o:title=""/>
                </v:shape>
                <w10:wrap type="tight"/>
              </v:group>
            </w:pict>
          </mc:Fallback>
        </mc:AlternateContent>
      </w:r>
    </w:p>
    <w:p w14:paraId="051E7B63" w14:textId="77777777" w:rsidR="00EB4B35" w:rsidRPr="00B25230" w:rsidRDefault="00EB4B35" w:rsidP="00EB4B35">
      <w:pPr>
        <w:rPr>
          <w:b/>
          <w:i/>
          <w:iCs/>
        </w:rPr>
      </w:pPr>
    </w:p>
    <w:p w14:paraId="7D702A6D" w14:textId="77777777" w:rsidR="00EB4B35" w:rsidRDefault="00EB4B35" w:rsidP="00EB4B35">
      <w:pPr>
        <w:spacing w:after="0"/>
        <w:jc w:val="left"/>
        <w:rPr>
          <w:rFonts w:eastAsiaTheme="majorEastAsia" w:cstheme="majorBidi"/>
          <w:bCs/>
          <w:color w:val="FC3F3B" w:themeColor="accent1"/>
          <w:sz w:val="44"/>
          <w:szCs w:val="26"/>
        </w:rPr>
      </w:pPr>
      <w:r>
        <w:br w:type="page"/>
      </w:r>
    </w:p>
    <w:p w14:paraId="531890E8" w14:textId="77777777" w:rsidR="00EB4B35" w:rsidRDefault="00EB4B35" w:rsidP="00EB4B35">
      <w:pPr>
        <w:pStyle w:val="Heading2"/>
      </w:pPr>
      <w:r w:rsidRPr="00B25230">
        <w:lastRenderedPageBreak/>
        <w:t>GPS Location with Taken and Missed Tests</w:t>
      </w:r>
    </w:p>
    <w:p w14:paraId="707BF11D" w14:textId="42F775F0" w:rsidR="00EB4B35" w:rsidRDefault="00544441" w:rsidP="00EB4B35">
      <w:r w:rsidRPr="00B25230">
        <w:rPr>
          <w:noProof/>
        </w:rPr>
        <w:drawing>
          <wp:anchor distT="0" distB="0" distL="114300" distR="114300" simplePos="0" relativeHeight="251660288" behindDoc="1" locked="0" layoutInCell="1" allowOverlap="1" wp14:anchorId="42235D85" wp14:editId="2A745939">
            <wp:simplePos x="0" y="0"/>
            <wp:positionH relativeFrom="margin">
              <wp:align>center</wp:align>
            </wp:positionH>
            <wp:positionV relativeFrom="paragraph">
              <wp:posOffset>1560195</wp:posOffset>
            </wp:positionV>
            <wp:extent cx="5953125" cy="1851025"/>
            <wp:effectExtent l="0" t="0" r="952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53125" cy="185102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EB4B35" w:rsidRPr="00B25230">
        <w:t xml:space="preserve">Remote Breath automatically powers itself up during test windows </w:t>
      </w:r>
      <w:proofErr w:type="gramStart"/>
      <w:r w:rsidR="00EB4B35" w:rsidRPr="00B25230">
        <w:t>and also</w:t>
      </w:r>
      <w:proofErr w:type="gramEnd"/>
      <w:r w:rsidR="00EB4B35" w:rsidRPr="00B25230">
        <w:t xml:space="preserve"> tracks its location at the time of the scheduled test. The device </w:t>
      </w:r>
      <w:proofErr w:type="gramStart"/>
      <w:r w:rsidR="00EB4B35" w:rsidRPr="00B25230">
        <w:t>is able to</w:t>
      </w:r>
      <w:proofErr w:type="gramEnd"/>
      <w:r w:rsidR="00EB4B35" w:rsidRPr="00B25230">
        <w:t xml:space="preserve"> provide a GPS location with each and every test—both taken and missed. A GPS location with a missed test is especially useful as it can help an officer make a more informed decision as to why </w:t>
      </w:r>
      <w:r w:rsidR="001065D0">
        <w:t>an offender</w:t>
      </w:r>
      <w:r w:rsidR="00EB4B35" w:rsidRPr="00B25230">
        <w:t xml:space="preserve"> skipped a test. For example, </w:t>
      </w:r>
      <w:r w:rsidR="001065D0">
        <w:t>offender</w:t>
      </w:r>
      <w:r w:rsidR="00EB4B35" w:rsidRPr="00B25230">
        <w:t xml:space="preserve">s often state they missed a test because they left their device at another location. Officers can verify or refute the </w:t>
      </w:r>
      <w:r w:rsidR="001065D0">
        <w:t>offender</w:t>
      </w:r>
      <w:r w:rsidR="00EB4B35" w:rsidRPr="00B25230">
        <w:t xml:space="preserve">’s claim by comparing the GPS point on a missed test (verified via GPS ping) with the </w:t>
      </w:r>
      <w:r w:rsidR="001065D0">
        <w:t>offender</w:t>
      </w:r>
      <w:r w:rsidR="00EB4B35" w:rsidRPr="00B25230">
        <w:t>’s location. The following image shows a missed test with the GPS location of the device during that time.</w:t>
      </w:r>
    </w:p>
    <w:p w14:paraId="5DDDE7C2" w14:textId="77777777" w:rsidR="00EB4B35" w:rsidRDefault="00EB4B35" w:rsidP="00544441">
      <w:pPr>
        <w:pStyle w:val="Heading2"/>
      </w:pPr>
      <w:r w:rsidRPr="00B25230">
        <w:t>Store &amp; Forward</w:t>
      </w:r>
    </w:p>
    <w:p w14:paraId="2510F1FE" w14:textId="4CDD935D" w:rsidR="00EB4B35" w:rsidRPr="00B25230" w:rsidRDefault="00EB4B35" w:rsidP="00EB4B35">
      <w:r w:rsidRPr="00B25230">
        <w:t xml:space="preserve">Some devices rely on cell phone text messages to remind </w:t>
      </w:r>
      <w:r w:rsidR="001065D0">
        <w:t>offender</w:t>
      </w:r>
      <w:r w:rsidRPr="00B25230">
        <w:t xml:space="preserve">s to test, and these devices cannot store test results when in an area without cell coverage. As a result, </w:t>
      </w:r>
      <w:r w:rsidR="001065D0">
        <w:t>offender</w:t>
      </w:r>
      <w:r w:rsidRPr="00B25230">
        <w:t xml:space="preserve">s using these devices may miss tests simply because they’re in an area with poor coverage. SCRAM Remote Breath incorporates a “Store &amp; Forward” feature, which ensures a test prompt is never missed. SCRAM Remote Breath’s industry-leading memory can store up to 48,000 test results when </w:t>
      </w:r>
      <w:r w:rsidR="001065D0">
        <w:t>offender</w:t>
      </w:r>
      <w:r w:rsidRPr="00B25230">
        <w:t>s are out of cell range and the device forwards the time-stamped results as soon as coverage is regained.</w:t>
      </w:r>
    </w:p>
    <w:p w14:paraId="1620620F" w14:textId="77777777" w:rsidR="00EB4B35" w:rsidRPr="004F0820" w:rsidRDefault="00EB4B35" w:rsidP="00DC63AC">
      <w:pPr>
        <w:pStyle w:val="ListParagraph"/>
        <w:numPr>
          <w:ilvl w:val="0"/>
          <w:numId w:val="40"/>
        </w:numPr>
        <w:spacing w:after="120"/>
      </w:pPr>
      <w:r w:rsidRPr="00D7605A">
        <w:t>With Store &amp; Forward, test schedules are stored when the unit is out of cellular coverage. Results are forwarded when the unit returns to cellular coverage.</w:t>
      </w:r>
    </w:p>
    <w:p w14:paraId="735EA98B" w14:textId="2AB1F4F5" w:rsidR="00EB4B35" w:rsidRPr="004F0820" w:rsidRDefault="00EB4B35" w:rsidP="00DC63AC">
      <w:pPr>
        <w:pStyle w:val="ListParagraph"/>
        <w:numPr>
          <w:ilvl w:val="0"/>
          <w:numId w:val="40"/>
        </w:numPr>
        <w:spacing w:after="120"/>
      </w:pPr>
      <w:r w:rsidRPr="004F0820">
        <w:t xml:space="preserve">SCRAM Remote Breath automatically turns on and prompts </w:t>
      </w:r>
      <w:r w:rsidR="001065D0">
        <w:t>offender</w:t>
      </w:r>
      <w:r w:rsidRPr="004F0820">
        <w:t xml:space="preserve">s for scheduled and on-demand tests—even when out of cell coverage. Notification for both </w:t>
      </w:r>
      <w:proofErr w:type="spellStart"/>
      <w:r w:rsidRPr="004F0820">
        <w:t>BrAC</w:t>
      </w:r>
      <w:proofErr w:type="spellEnd"/>
      <w:r w:rsidRPr="004F0820">
        <w:t xml:space="preserve"> and positive </w:t>
      </w:r>
      <w:r w:rsidR="001065D0">
        <w:t>offender</w:t>
      </w:r>
      <w:r w:rsidRPr="004F0820">
        <w:t xml:space="preserve"> ID is immediate.</w:t>
      </w:r>
    </w:p>
    <w:p w14:paraId="2B01EA78" w14:textId="539F6D53" w:rsidR="00EB4B35" w:rsidRPr="00F9020E" w:rsidRDefault="00EB4B35" w:rsidP="00F9020E">
      <w:pPr>
        <w:spacing w:after="0"/>
        <w:jc w:val="left"/>
        <w:rPr>
          <w:rFonts w:eastAsiaTheme="majorEastAsia" w:cstheme="majorBidi"/>
          <w:bCs/>
          <w:color w:val="FC3F3B" w:themeColor="accent1"/>
          <w:sz w:val="44"/>
          <w:szCs w:val="26"/>
        </w:rPr>
      </w:pPr>
    </w:p>
    <w:p w14:paraId="038CD916" w14:textId="77777777" w:rsidR="00EB4B35" w:rsidRPr="00B25230" w:rsidRDefault="00EB4B35" w:rsidP="00EB4B35"/>
    <w:p w14:paraId="6DAFE24F" w14:textId="77777777" w:rsidR="004372DE" w:rsidRPr="00EB4B35" w:rsidRDefault="004372DE" w:rsidP="00EB4B35">
      <w:pPr>
        <w:rPr>
          <w:rStyle w:val="SubtleEmphasis"/>
          <w:i w:val="0"/>
          <w:iCs w:val="0"/>
          <w:color w:val="auto"/>
          <w:sz w:val="24"/>
        </w:rPr>
      </w:pPr>
    </w:p>
    <w:sectPr w:rsidR="004372DE" w:rsidRPr="00EB4B35" w:rsidSect="00F36744">
      <w:headerReference w:type="default" r:id="rId20"/>
      <w:footerReference w:type="default" r:id="rId21"/>
      <w:pgSz w:w="12240" w:h="15840" w:code="1"/>
      <w:pgMar w:top="1728" w:right="1152" w:bottom="1152" w:left="1152" w:header="43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4889D" w14:textId="77777777" w:rsidR="00876761" w:rsidRDefault="00876761" w:rsidP="0096062F">
      <w:r>
        <w:separator/>
      </w:r>
    </w:p>
    <w:p w14:paraId="50D9E56C" w14:textId="77777777" w:rsidR="00876761" w:rsidRDefault="00876761" w:rsidP="0096062F"/>
    <w:p w14:paraId="524339C6" w14:textId="77777777" w:rsidR="00876761" w:rsidRDefault="00876761" w:rsidP="0096062F"/>
  </w:endnote>
  <w:endnote w:type="continuationSeparator" w:id="0">
    <w:p w14:paraId="0890853C" w14:textId="77777777" w:rsidR="00876761" w:rsidRDefault="00876761" w:rsidP="0096062F">
      <w:r>
        <w:continuationSeparator/>
      </w:r>
    </w:p>
    <w:p w14:paraId="2B53F53D" w14:textId="77777777" w:rsidR="00876761" w:rsidRDefault="00876761" w:rsidP="0096062F"/>
    <w:p w14:paraId="4EF3DF9B" w14:textId="77777777" w:rsidR="00876761" w:rsidRDefault="00876761" w:rsidP="00960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3M Circular Bold">
    <w:altName w:val="Arial"/>
    <w:panose1 w:val="00000000000000000000"/>
    <w:charset w:val="00"/>
    <w:family w:val="swiss"/>
    <w:notTrueType/>
    <w:pitch w:val="variable"/>
    <w:sig w:usb0="00000001" w:usb1="5000E47B" w:usb2="00000008" w:usb3="00000000" w:csb0="00000093" w:csb1="00000000"/>
  </w:font>
  <w:font w:name="3M Circular Book">
    <w:altName w:val="Arial"/>
    <w:panose1 w:val="00000000000000000000"/>
    <w:charset w:val="00"/>
    <w:family w:val="swiss"/>
    <w:notTrueType/>
    <w:pitch w:val="variable"/>
    <w:sig w:usb0="00000001" w:usb1="5000E47B" w:usb2="00000008" w:usb3="00000000" w:csb0="00000093"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3M Circular TT Book">
    <w:altName w:val="Arial"/>
    <w:charset w:val="00"/>
    <w:family w:val="swiss"/>
    <w:pitch w:val="variable"/>
    <w:sig w:usb0="A00000BF" w:usb1="5000E47B" w:usb2="00000008"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20EB" w14:textId="77777777" w:rsidR="00A8615D" w:rsidRPr="00A525DD" w:rsidRDefault="00A8615D" w:rsidP="00A525DD">
    <w:pPr>
      <w:pStyle w:val="Footer"/>
      <w:jc w:val="right"/>
      <w:rPr>
        <w:sz w:val="20"/>
        <w:szCs w:val="20"/>
      </w:rPr>
    </w:pPr>
    <w:r w:rsidRPr="00A525DD">
      <w:rPr>
        <w:sz w:val="20"/>
        <w:szCs w:val="20"/>
      </w:rPr>
      <w:t xml:space="preserve">Page | </w:t>
    </w:r>
    <w:r w:rsidRPr="00A525DD">
      <w:rPr>
        <w:sz w:val="20"/>
        <w:szCs w:val="20"/>
      </w:rPr>
      <w:fldChar w:fldCharType="begin"/>
    </w:r>
    <w:r w:rsidRPr="00A525DD">
      <w:rPr>
        <w:sz w:val="20"/>
        <w:szCs w:val="20"/>
      </w:rPr>
      <w:instrText xml:space="preserve"> PAGE   \* MERGEFORMAT </w:instrText>
    </w:r>
    <w:r w:rsidRPr="00A525DD">
      <w:rPr>
        <w:sz w:val="20"/>
        <w:szCs w:val="20"/>
      </w:rPr>
      <w:fldChar w:fldCharType="separate"/>
    </w:r>
    <w:r w:rsidRPr="00A525DD">
      <w:rPr>
        <w:noProof/>
        <w:sz w:val="20"/>
        <w:szCs w:val="20"/>
      </w:rPr>
      <w:t>1</w:t>
    </w:r>
    <w:r w:rsidRPr="00A525DD">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CEE88" w14:textId="77777777" w:rsidR="00876761" w:rsidRDefault="00876761" w:rsidP="0096062F">
      <w:r>
        <w:separator/>
      </w:r>
    </w:p>
    <w:p w14:paraId="5247AB40" w14:textId="77777777" w:rsidR="00876761" w:rsidRDefault="00876761" w:rsidP="0096062F"/>
    <w:p w14:paraId="228199E8" w14:textId="77777777" w:rsidR="00876761" w:rsidRDefault="00876761" w:rsidP="0096062F"/>
  </w:footnote>
  <w:footnote w:type="continuationSeparator" w:id="0">
    <w:p w14:paraId="7720D99B" w14:textId="77777777" w:rsidR="00876761" w:rsidRDefault="00876761" w:rsidP="0096062F">
      <w:r>
        <w:continuationSeparator/>
      </w:r>
    </w:p>
    <w:p w14:paraId="42490E9D" w14:textId="77777777" w:rsidR="00876761" w:rsidRDefault="00876761" w:rsidP="0096062F"/>
    <w:p w14:paraId="07C267E4" w14:textId="77777777" w:rsidR="00876761" w:rsidRDefault="00876761" w:rsidP="009606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422" w14:textId="77777777" w:rsidR="00AB5D93" w:rsidRDefault="00AB5D93" w:rsidP="0096062F">
    <w:r>
      <w:rPr>
        <w:noProof/>
      </w:rPr>
      <mc:AlternateContent>
        <mc:Choice Requires="wpg">
          <w:drawing>
            <wp:anchor distT="0" distB="0" distL="114300" distR="114300" simplePos="0" relativeHeight="251674112" behindDoc="1" locked="0" layoutInCell="1" allowOverlap="1" wp14:anchorId="474D54F5" wp14:editId="727AD97A">
              <wp:simplePos x="0" y="0"/>
              <wp:positionH relativeFrom="column">
                <wp:posOffset>-198120</wp:posOffset>
              </wp:positionH>
              <wp:positionV relativeFrom="paragraph">
                <wp:posOffset>154305</wp:posOffset>
              </wp:positionV>
              <wp:extent cx="6638668" cy="205105"/>
              <wp:effectExtent l="0" t="0" r="29210" b="4445"/>
              <wp:wrapNone/>
              <wp:docPr id="5" name="Group 5"/>
              <wp:cNvGraphicFramePr/>
              <a:graphic xmlns:a="http://schemas.openxmlformats.org/drawingml/2006/main">
                <a:graphicData uri="http://schemas.microsoft.com/office/word/2010/wordprocessingGroup">
                  <wpg:wgp>
                    <wpg:cNvGrpSpPr/>
                    <wpg:grpSpPr>
                      <a:xfrm>
                        <a:off x="0" y="0"/>
                        <a:ext cx="6638668" cy="205105"/>
                        <a:chOff x="0" y="0"/>
                        <a:chExt cx="6638668" cy="205105"/>
                      </a:xfrm>
                    </wpg:grpSpPr>
                    <pic:pic xmlns:pic="http://schemas.openxmlformats.org/drawingml/2006/picture">
                      <pic:nvPicPr>
                        <pic:cNvPr id="4" name="image7.png"/>
                        <pic:cNvPicPr>
                          <a:picLocks noChangeAspect="1"/>
                        </pic:cNvPicPr>
                      </pic:nvPicPr>
                      <pic:blipFill>
                        <a:blip r:embed="rId1" cstate="print"/>
                        <a:stretch>
                          <a:fillRect/>
                        </a:stretch>
                      </pic:blipFill>
                      <pic:spPr>
                        <a:xfrm>
                          <a:off x="0" y="0"/>
                          <a:ext cx="182245" cy="205105"/>
                        </a:xfrm>
                        <a:prstGeom prst="rect">
                          <a:avLst/>
                        </a:prstGeom>
                      </pic:spPr>
                    </pic:pic>
                    <wps:wsp>
                      <wps:cNvPr id="1" name="Line 2"/>
                      <wps:cNvCnPr>
                        <a:cxnSpLocks noChangeShapeType="1"/>
                      </wps:cNvCnPr>
                      <wps:spPr bwMode="auto">
                        <a:xfrm>
                          <a:off x="205483" y="20548"/>
                          <a:ext cx="6433185" cy="0"/>
                        </a:xfrm>
                        <a:prstGeom prst="line">
                          <a:avLst/>
                        </a:prstGeom>
                        <a:noFill/>
                        <a:ln w="38100">
                          <a:solidFill>
                            <a:srgbClr val="FB403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A0C9A0" id="Group 5" o:spid="_x0000_s1026" style="position:absolute;margin-left:-15.6pt;margin-top:12.15pt;width:522.75pt;height:16.15pt;z-index:-251642368;mso-width-relative:margin;mso-height-relative:margin" coordsize="66386,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27" type="#_x0000_t75" style="position:absolute;width:182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">
                <v:imagedata r:id="rId2" o:title=""/>
              </v:shape>
              <v:line id="Line 2" o:spid="_x0000_s1028" style="position:absolute;visibility:visible;mso-wrap-style:square" from="2054,205" to="6638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" strokecolor="#fb403a" strokeweight="3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125"/>
    <w:multiLevelType w:val="hybridMultilevel"/>
    <w:tmpl w:val="699CE7D8"/>
    <w:lvl w:ilvl="0" w:tplc="2A94FBF2">
      <w:start w:val="1"/>
      <w:numFmt w:val="bullet"/>
      <w:lvlText w:val=""/>
      <w:lvlJc w:val="left"/>
      <w:pPr>
        <w:ind w:left="360" w:hanging="360"/>
      </w:pPr>
      <w:rPr>
        <w:rFonts w:ascii="Wingdings" w:hAnsi="Wingdings" w:hint="default"/>
        <w:color w:val="FC403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AF0EE8"/>
    <w:multiLevelType w:val="multilevel"/>
    <w:tmpl w:val="C00656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7404EF"/>
    <w:multiLevelType w:val="hybridMultilevel"/>
    <w:tmpl w:val="F74CD7F2"/>
    <w:lvl w:ilvl="0" w:tplc="2A94FBF2">
      <w:start w:val="1"/>
      <w:numFmt w:val="bullet"/>
      <w:lvlText w:val=""/>
      <w:lvlJc w:val="left"/>
      <w:pPr>
        <w:ind w:left="360" w:hanging="360"/>
      </w:pPr>
      <w:rPr>
        <w:rFonts w:ascii="Wingdings" w:hAnsi="Wingdings" w:hint="default"/>
        <w:color w:val="FC403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9042E7"/>
    <w:multiLevelType w:val="hybridMultilevel"/>
    <w:tmpl w:val="B90A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8577A"/>
    <w:multiLevelType w:val="hybridMultilevel"/>
    <w:tmpl w:val="48460776"/>
    <w:lvl w:ilvl="0" w:tplc="2A94FBF2">
      <w:start w:val="1"/>
      <w:numFmt w:val="bullet"/>
      <w:lvlText w:val=""/>
      <w:lvlJc w:val="left"/>
      <w:pPr>
        <w:ind w:left="360" w:hanging="360"/>
      </w:pPr>
      <w:rPr>
        <w:rFonts w:ascii="Wingdings" w:hAnsi="Wingdings" w:hint="default"/>
        <w:color w:val="FC403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E47FF2"/>
    <w:multiLevelType w:val="hybridMultilevel"/>
    <w:tmpl w:val="69A6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16A49"/>
    <w:multiLevelType w:val="hybridMultilevel"/>
    <w:tmpl w:val="A3B253D4"/>
    <w:lvl w:ilvl="0" w:tplc="5CDA9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24701"/>
    <w:multiLevelType w:val="hybridMultilevel"/>
    <w:tmpl w:val="5202AAE2"/>
    <w:lvl w:ilvl="0" w:tplc="4198EAA0">
      <w:start w:val="1"/>
      <w:numFmt w:val="bullet"/>
      <w:lvlText w:val="o"/>
      <w:lvlJc w:val="left"/>
      <w:pPr>
        <w:ind w:left="720" w:hanging="360"/>
      </w:pPr>
      <w:rPr>
        <w:rFonts w:ascii="Courier New" w:hAnsi="Courier New" w:hint="default"/>
        <w:color w:val="FC3B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D76BF"/>
    <w:multiLevelType w:val="hybridMultilevel"/>
    <w:tmpl w:val="B17C95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0175E0"/>
    <w:multiLevelType w:val="hybridMultilevel"/>
    <w:tmpl w:val="D4EA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C270A"/>
    <w:multiLevelType w:val="hybridMultilevel"/>
    <w:tmpl w:val="B318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A297B"/>
    <w:multiLevelType w:val="hybridMultilevel"/>
    <w:tmpl w:val="0066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36661"/>
    <w:multiLevelType w:val="hybridMultilevel"/>
    <w:tmpl w:val="E4FA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543D1"/>
    <w:multiLevelType w:val="hybridMultilevel"/>
    <w:tmpl w:val="BFA8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40B81"/>
    <w:multiLevelType w:val="hybridMultilevel"/>
    <w:tmpl w:val="FD2A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C41F8E"/>
    <w:multiLevelType w:val="hybridMultilevel"/>
    <w:tmpl w:val="7B9E02D8"/>
    <w:lvl w:ilvl="0" w:tplc="2A94FBF2">
      <w:start w:val="1"/>
      <w:numFmt w:val="bullet"/>
      <w:lvlText w:val=""/>
      <w:lvlJc w:val="left"/>
      <w:pPr>
        <w:ind w:left="360" w:hanging="360"/>
      </w:pPr>
      <w:rPr>
        <w:rFonts w:ascii="Wingdings" w:hAnsi="Wingdings" w:hint="default"/>
        <w:color w:val="FC403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752A2A"/>
    <w:multiLevelType w:val="hybridMultilevel"/>
    <w:tmpl w:val="A02C3CB6"/>
    <w:lvl w:ilvl="0" w:tplc="2A94FBF2">
      <w:start w:val="1"/>
      <w:numFmt w:val="bullet"/>
      <w:lvlText w:val=""/>
      <w:lvlJc w:val="left"/>
      <w:pPr>
        <w:ind w:left="360" w:hanging="360"/>
      </w:pPr>
      <w:rPr>
        <w:rFonts w:ascii="Wingdings" w:hAnsi="Wingdings" w:hint="default"/>
        <w:color w:val="FC403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9274FF"/>
    <w:multiLevelType w:val="hybridMultilevel"/>
    <w:tmpl w:val="389E8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F90308"/>
    <w:multiLevelType w:val="hybridMultilevel"/>
    <w:tmpl w:val="D28A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82430"/>
    <w:multiLevelType w:val="hybridMultilevel"/>
    <w:tmpl w:val="0678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BD789A"/>
    <w:multiLevelType w:val="hybridMultilevel"/>
    <w:tmpl w:val="F4E4928C"/>
    <w:lvl w:ilvl="0" w:tplc="2A94FBF2">
      <w:start w:val="1"/>
      <w:numFmt w:val="bullet"/>
      <w:lvlText w:val=""/>
      <w:lvlJc w:val="left"/>
      <w:pPr>
        <w:ind w:left="360" w:hanging="360"/>
      </w:pPr>
      <w:rPr>
        <w:rFonts w:ascii="Wingdings" w:hAnsi="Wingdings" w:hint="default"/>
        <w:color w:val="FC403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DB7873"/>
    <w:multiLevelType w:val="hybridMultilevel"/>
    <w:tmpl w:val="2A4A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F2B3B"/>
    <w:multiLevelType w:val="hybridMultilevel"/>
    <w:tmpl w:val="709A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D060B"/>
    <w:multiLevelType w:val="hybridMultilevel"/>
    <w:tmpl w:val="2764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F5778"/>
    <w:multiLevelType w:val="hybridMultilevel"/>
    <w:tmpl w:val="B65208A0"/>
    <w:lvl w:ilvl="0" w:tplc="0409000D">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E4A3D"/>
    <w:multiLevelType w:val="hybridMultilevel"/>
    <w:tmpl w:val="A862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295B87"/>
    <w:multiLevelType w:val="multilevel"/>
    <w:tmpl w:val="1B667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50122BC"/>
    <w:multiLevelType w:val="hybridMultilevel"/>
    <w:tmpl w:val="59C8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F07DD6"/>
    <w:multiLevelType w:val="hybridMultilevel"/>
    <w:tmpl w:val="A81E3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D80D21"/>
    <w:multiLevelType w:val="hybridMultilevel"/>
    <w:tmpl w:val="C6506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03741"/>
    <w:multiLevelType w:val="hybridMultilevel"/>
    <w:tmpl w:val="0CC8AC50"/>
    <w:lvl w:ilvl="0" w:tplc="E09EAEB4">
      <w:start w:val="1"/>
      <w:numFmt w:val="bullet"/>
      <w:lvlText w:val=""/>
      <w:lvlJc w:val="left"/>
      <w:pPr>
        <w:ind w:left="720" w:hanging="360"/>
      </w:pPr>
      <w:rPr>
        <w:rFonts w:ascii="Symbol" w:hAnsi="Symbol" w:hint="default"/>
        <w:color w:val="37383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E129E1"/>
    <w:multiLevelType w:val="hybridMultilevel"/>
    <w:tmpl w:val="B8D6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1B4080"/>
    <w:multiLevelType w:val="hybridMultilevel"/>
    <w:tmpl w:val="764A7A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46000604">
    <w:abstractNumId w:val="6"/>
  </w:num>
  <w:num w:numId="2" w16cid:durableId="664673134">
    <w:abstractNumId w:val="26"/>
  </w:num>
  <w:num w:numId="3" w16cid:durableId="699088632">
    <w:abstractNumId w:val="26"/>
  </w:num>
  <w:num w:numId="4" w16cid:durableId="915431135">
    <w:abstractNumId w:val="26"/>
  </w:num>
  <w:num w:numId="5" w16cid:durableId="1852529540">
    <w:abstractNumId w:val="26"/>
  </w:num>
  <w:num w:numId="6" w16cid:durableId="1450395407">
    <w:abstractNumId w:val="26"/>
  </w:num>
  <w:num w:numId="7" w16cid:durableId="643436916">
    <w:abstractNumId w:val="26"/>
  </w:num>
  <w:num w:numId="8" w16cid:durableId="221794140">
    <w:abstractNumId w:val="1"/>
  </w:num>
  <w:num w:numId="9" w16cid:durableId="525799377">
    <w:abstractNumId w:val="26"/>
  </w:num>
  <w:num w:numId="10" w16cid:durableId="194655077">
    <w:abstractNumId w:val="26"/>
  </w:num>
  <w:num w:numId="11" w16cid:durableId="583342153">
    <w:abstractNumId w:val="26"/>
  </w:num>
  <w:num w:numId="12" w16cid:durableId="1549417572">
    <w:abstractNumId w:val="26"/>
  </w:num>
  <w:num w:numId="13" w16cid:durableId="474638776">
    <w:abstractNumId w:val="26"/>
  </w:num>
  <w:num w:numId="14" w16cid:durableId="465634481">
    <w:abstractNumId w:val="30"/>
  </w:num>
  <w:num w:numId="15" w16cid:durableId="491919461">
    <w:abstractNumId w:val="24"/>
  </w:num>
  <w:num w:numId="16" w16cid:durableId="474566982">
    <w:abstractNumId w:val="5"/>
  </w:num>
  <w:num w:numId="17" w16cid:durableId="1689287622">
    <w:abstractNumId w:val="14"/>
  </w:num>
  <w:num w:numId="18" w16cid:durableId="1410151179">
    <w:abstractNumId w:val="29"/>
  </w:num>
  <w:num w:numId="19" w16cid:durableId="434180260">
    <w:abstractNumId w:val="23"/>
  </w:num>
  <w:num w:numId="20" w16cid:durableId="1290359516">
    <w:abstractNumId w:val="10"/>
  </w:num>
  <w:num w:numId="21" w16cid:durableId="495269675">
    <w:abstractNumId w:val="11"/>
  </w:num>
  <w:num w:numId="22" w16cid:durableId="592978974">
    <w:abstractNumId w:val="28"/>
  </w:num>
  <w:num w:numId="23" w16cid:durableId="2076001175">
    <w:abstractNumId w:val="3"/>
  </w:num>
  <w:num w:numId="24" w16cid:durableId="983506144">
    <w:abstractNumId w:val="19"/>
  </w:num>
  <w:num w:numId="25" w16cid:durableId="13311314">
    <w:abstractNumId w:val="25"/>
  </w:num>
  <w:num w:numId="26" w16cid:durableId="979575832">
    <w:abstractNumId w:val="17"/>
  </w:num>
  <w:num w:numId="27" w16cid:durableId="224490673">
    <w:abstractNumId w:val="32"/>
  </w:num>
  <w:num w:numId="28" w16cid:durableId="944775062">
    <w:abstractNumId w:val="22"/>
  </w:num>
  <w:num w:numId="29" w16cid:durableId="1281062637">
    <w:abstractNumId w:val="9"/>
  </w:num>
  <w:num w:numId="30" w16cid:durableId="1657803725">
    <w:abstractNumId w:val="18"/>
  </w:num>
  <w:num w:numId="31" w16cid:durableId="1096513029">
    <w:abstractNumId w:val="31"/>
  </w:num>
  <w:num w:numId="32" w16cid:durableId="1687554181">
    <w:abstractNumId w:val="21"/>
  </w:num>
  <w:num w:numId="33" w16cid:durableId="743068462">
    <w:abstractNumId w:val="13"/>
  </w:num>
  <w:num w:numId="34" w16cid:durableId="1678074711">
    <w:abstractNumId w:val="12"/>
  </w:num>
  <w:num w:numId="35" w16cid:durableId="98183610">
    <w:abstractNumId w:val="27"/>
  </w:num>
  <w:num w:numId="36" w16cid:durableId="1276600131">
    <w:abstractNumId w:val="8"/>
  </w:num>
  <w:num w:numId="37" w16cid:durableId="1083987150">
    <w:abstractNumId w:val="0"/>
  </w:num>
  <w:num w:numId="38" w16cid:durableId="30151630">
    <w:abstractNumId w:val="20"/>
  </w:num>
  <w:num w:numId="39" w16cid:durableId="1426656739">
    <w:abstractNumId w:val="4"/>
  </w:num>
  <w:num w:numId="40" w16cid:durableId="344870999">
    <w:abstractNumId w:val="2"/>
  </w:num>
  <w:num w:numId="41" w16cid:durableId="431314982">
    <w:abstractNumId w:val="15"/>
  </w:num>
  <w:num w:numId="42" w16cid:durableId="142738494">
    <w:abstractNumId w:val="7"/>
  </w:num>
  <w:num w:numId="43" w16cid:durableId="9338985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50"/>
    <w:rsid w:val="00002568"/>
    <w:rsid w:val="000208B2"/>
    <w:rsid w:val="0002659D"/>
    <w:rsid w:val="00033B49"/>
    <w:rsid w:val="000344E4"/>
    <w:rsid w:val="0004175A"/>
    <w:rsid w:val="000436E0"/>
    <w:rsid w:val="00043D69"/>
    <w:rsid w:val="000446C4"/>
    <w:rsid w:val="00056A4B"/>
    <w:rsid w:val="00081429"/>
    <w:rsid w:val="000B6DF4"/>
    <w:rsid w:val="000C1B56"/>
    <w:rsid w:val="000C2FCD"/>
    <w:rsid w:val="000C615D"/>
    <w:rsid w:val="000D6A18"/>
    <w:rsid w:val="000F51E7"/>
    <w:rsid w:val="000F6245"/>
    <w:rsid w:val="00106250"/>
    <w:rsid w:val="001065D0"/>
    <w:rsid w:val="00147224"/>
    <w:rsid w:val="001546E1"/>
    <w:rsid w:val="00167BDD"/>
    <w:rsid w:val="001D1727"/>
    <w:rsid w:val="001D26FF"/>
    <w:rsid w:val="001D37B2"/>
    <w:rsid w:val="001F0700"/>
    <w:rsid w:val="001F0E4C"/>
    <w:rsid w:val="001F264A"/>
    <w:rsid w:val="001F71D1"/>
    <w:rsid w:val="002132C3"/>
    <w:rsid w:val="00292598"/>
    <w:rsid w:val="002C3611"/>
    <w:rsid w:val="002D0578"/>
    <w:rsid w:val="002D5B06"/>
    <w:rsid w:val="002E7FD5"/>
    <w:rsid w:val="00322F88"/>
    <w:rsid w:val="0032516C"/>
    <w:rsid w:val="00341838"/>
    <w:rsid w:val="00343613"/>
    <w:rsid w:val="00355698"/>
    <w:rsid w:val="00366840"/>
    <w:rsid w:val="00380493"/>
    <w:rsid w:val="00381892"/>
    <w:rsid w:val="00391E80"/>
    <w:rsid w:val="003925E5"/>
    <w:rsid w:val="0039688B"/>
    <w:rsid w:val="003B3FAD"/>
    <w:rsid w:val="003B72D6"/>
    <w:rsid w:val="003C3660"/>
    <w:rsid w:val="003D274D"/>
    <w:rsid w:val="003D4B9B"/>
    <w:rsid w:val="003E6C05"/>
    <w:rsid w:val="003F46D4"/>
    <w:rsid w:val="00400A0A"/>
    <w:rsid w:val="00403073"/>
    <w:rsid w:val="00406625"/>
    <w:rsid w:val="00406E67"/>
    <w:rsid w:val="004372DE"/>
    <w:rsid w:val="00437BA7"/>
    <w:rsid w:val="004518CF"/>
    <w:rsid w:val="004576F1"/>
    <w:rsid w:val="004666CF"/>
    <w:rsid w:val="00480F5A"/>
    <w:rsid w:val="004A6F74"/>
    <w:rsid w:val="004A75A7"/>
    <w:rsid w:val="004D31D9"/>
    <w:rsid w:val="004E44F3"/>
    <w:rsid w:val="004E7320"/>
    <w:rsid w:val="005156F2"/>
    <w:rsid w:val="00544441"/>
    <w:rsid w:val="0056140C"/>
    <w:rsid w:val="00564312"/>
    <w:rsid w:val="005744FD"/>
    <w:rsid w:val="00583045"/>
    <w:rsid w:val="00595E21"/>
    <w:rsid w:val="005A31DD"/>
    <w:rsid w:val="005A653B"/>
    <w:rsid w:val="005B0383"/>
    <w:rsid w:val="005B2923"/>
    <w:rsid w:val="005B7A94"/>
    <w:rsid w:val="005C1924"/>
    <w:rsid w:val="005C395A"/>
    <w:rsid w:val="005D4137"/>
    <w:rsid w:val="005E7C50"/>
    <w:rsid w:val="0060606F"/>
    <w:rsid w:val="00614D24"/>
    <w:rsid w:val="0061627A"/>
    <w:rsid w:val="00631DCF"/>
    <w:rsid w:val="006342BA"/>
    <w:rsid w:val="0063616B"/>
    <w:rsid w:val="00645803"/>
    <w:rsid w:val="0065476D"/>
    <w:rsid w:val="006561BB"/>
    <w:rsid w:val="006A27C7"/>
    <w:rsid w:val="006B67CC"/>
    <w:rsid w:val="006C7708"/>
    <w:rsid w:val="006D0819"/>
    <w:rsid w:val="006E2C82"/>
    <w:rsid w:val="00716FF2"/>
    <w:rsid w:val="00724C87"/>
    <w:rsid w:val="00735C37"/>
    <w:rsid w:val="00785B69"/>
    <w:rsid w:val="007864AB"/>
    <w:rsid w:val="007868CB"/>
    <w:rsid w:val="00786C7A"/>
    <w:rsid w:val="007932FB"/>
    <w:rsid w:val="007A491F"/>
    <w:rsid w:val="007B68E0"/>
    <w:rsid w:val="007D50CD"/>
    <w:rsid w:val="007E67AA"/>
    <w:rsid w:val="00800A30"/>
    <w:rsid w:val="0080303F"/>
    <w:rsid w:val="008031A4"/>
    <w:rsid w:val="00816A80"/>
    <w:rsid w:val="00823891"/>
    <w:rsid w:val="00840127"/>
    <w:rsid w:val="00844D39"/>
    <w:rsid w:val="00850081"/>
    <w:rsid w:val="008703AA"/>
    <w:rsid w:val="00870D1A"/>
    <w:rsid w:val="00876761"/>
    <w:rsid w:val="00877314"/>
    <w:rsid w:val="00883C0B"/>
    <w:rsid w:val="00892A85"/>
    <w:rsid w:val="008A6A19"/>
    <w:rsid w:val="008D2104"/>
    <w:rsid w:val="008E0CCB"/>
    <w:rsid w:val="008F0126"/>
    <w:rsid w:val="00903BCB"/>
    <w:rsid w:val="0092059D"/>
    <w:rsid w:val="00936DE9"/>
    <w:rsid w:val="0094032A"/>
    <w:rsid w:val="00944A7F"/>
    <w:rsid w:val="009451E4"/>
    <w:rsid w:val="00945484"/>
    <w:rsid w:val="009536E9"/>
    <w:rsid w:val="009553E8"/>
    <w:rsid w:val="00955AB9"/>
    <w:rsid w:val="0096062F"/>
    <w:rsid w:val="009706FE"/>
    <w:rsid w:val="0097153D"/>
    <w:rsid w:val="00981F2F"/>
    <w:rsid w:val="0099357A"/>
    <w:rsid w:val="009D0F16"/>
    <w:rsid w:val="009D2716"/>
    <w:rsid w:val="009E41E6"/>
    <w:rsid w:val="009E66D3"/>
    <w:rsid w:val="009E6A7C"/>
    <w:rsid w:val="009F4FCE"/>
    <w:rsid w:val="009F657A"/>
    <w:rsid w:val="00A254AB"/>
    <w:rsid w:val="00A41EDF"/>
    <w:rsid w:val="00A4348C"/>
    <w:rsid w:val="00A4667F"/>
    <w:rsid w:val="00A525DD"/>
    <w:rsid w:val="00A52D15"/>
    <w:rsid w:val="00A8615D"/>
    <w:rsid w:val="00AA27A0"/>
    <w:rsid w:val="00AA3F51"/>
    <w:rsid w:val="00AB1C30"/>
    <w:rsid w:val="00AB3E94"/>
    <w:rsid w:val="00AB5D93"/>
    <w:rsid w:val="00AC1387"/>
    <w:rsid w:val="00AD0251"/>
    <w:rsid w:val="00AD171D"/>
    <w:rsid w:val="00AE164C"/>
    <w:rsid w:val="00AF065F"/>
    <w:rsid w:val="00AF16E0"/>
    <w:rsid w:val="00AF3375"/>
    <w:rsid w:val="00B1024B"/>
    <w:rsid w:val="00B12319"/>
    <w:rsid w:val="00B17EE4"/>
    <w:rsid w:val="00B33262"/>
    <w:rsid w:val="00B41287"/>
    <w:rsid w:val="00B52498"/>
    <w:rsid w:val="00B52EF1"/>
    <w:rsid w:val="00B53DB8"/>
    <w:rsid w:val="00B54A7F"/>
    <w:rsid w:val="00B700F9"/>
    <w:rsid w:val="00B76133"/>
    <w:rsid w:val="00B9040B"/>
    <w:rsid w:val="00B95C87"/>
    <w:rsid w:val="00BA3CDA"/>
    <w:rsid w:val="00BB178E"/>
    <w:rsid w:val="00BB7E6E"/>
    <w:rsid w:val="00BD1669"/>
    <w:rsid w:val="00BD1EA0"/>
    <w:rsid w:val="00BD32A3"/>
    <w:rsid w:val="00BE6D70"/>
    <w:rsid w:val="00C0547C"/>
    <w:rsid w:val="00C054FE"/>
    <w:rsid w:val="00C170F2"/>
    <w:rsid w:val="00C63878"/>
    <w:rsid w:val="00C71391"/>
    <w:rsid w:val="00C85067"/>
    <w:rsid w:val="00CE1659"/>
    <w:rsid w:val="00CE35BF"/>
    <w:rsid w:val="00CF2014"/>
    <w:rsid w:val="00CF5AEA"/>
    <w:rsid w:val="00D0296E"/>
    <w:rsid w:val="00D063B5"/>
    <w:rsid w:val="00D154CF"/>
    <w:rsid w:val="00D64395"/>
    <w:rsid w:val="00D702C3"/>
    <w:rsid w:val="00D74753"/>
    <w:rsid w:val="00DA6E73"/>
    <w:rsid w:val="00DB711C"/>
    <w:rsid w:val="00DC63AC"/>
    <w:rsid w:val="00DE10FD"/>
    <w:rsid w:val="00DE4D33"/>
    <w:rsid w:val="00E02C40"/>
    <w:rsid w:val="00E32091"/>
    <w:rsid w:val="00E34267"/>
    <w:rsid w:val="00E65B9F"/>
    <w:rsid w:val="00E72980"/>
    <w:rsid w:val="00E91795"/>
    <w:rsid w:val="00EB4B35"/>
    <w:rsid w:val="00EC0093"/>
    <w:rsid w:val="00EC37EE"/>
    <w:rsid w:val="00EC3B78"/>
    <w:rsid w:val="00EF5900"/>
    <w:rsid w:val="00F14805"/>
    <w:rsid w:val="00F32B57"/>
    <w:rsid w:val="00F36744"/>
    <w:rsid w:val="00F411A2"/>
    <w:rsid w:val="00F44CCF"/>
    <w:rsid w:val="00F83C9B"/>
    <w:rsid w:val="00F9020E"/>
    <w:rsid w:val="00F97350"/>
    <w:rsid w:val="00FA0BA8"/>
    <w:rsid w:val="00FC01DD"/>
    <w:rsid w:val="00FC465A"/>
    <w:rsid w:val="00FC588A"/>
    <w:rsid w:val="00FD098F"/>
    <w:rsid w:val="00FE3951"/>
    <w:rsid w:val="00FF2C0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3BF1E5"/>
  <w14:defaultImageDpi w14:val="300"/>
  <w15:docId w15:val="{49B985CD-958D-49F7-A514-4F7D2E4D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951"/>
    <w:pPr>
      <w:spacing w:after="160"/>
      <w:jc w:val="both"/>
    </w:pPr>
    <w:rPr>
      <w:rFonts w:ascii="Tahoma" w:eastAsiaTheme="minorHAnsi" w:hAnsi="Tahoma"/>
      <w:szCs w:val="22"/>
    </w:rPr>
  </w:style>
  <w:style w:type="paragraph" w:styleId="Heading1">
    <w:name w:val="heading 1"/>
    <w:aliases w:val="Attenti Heading 1"/>
    <w:basedOn w:val="Normal"/>
    <w:next w:val="Normal"/>
    <w:link w:val="Heading1Char"/>
    <w:uiPriority w:val="9"/>
    <w:qFormat/>
    <w:rsid w:val="00D154CF"/>
    <w:pPr>
      <w:widowControl w:val="0"/>
      <w:autoSpaceDE w:val="0"/>
      <w:autoSpaceDN w:val="0"/>
      <w:jc w:val="left"/>
      <w:outlineLvl w:val="0"/>
    </w:pPr>
    <w:rPr>
      <w:rFonts w:eastAsia="Tahoma" w:cs="Tahoma"/>
      <w:bCs/>
      <w:sz w:val="36"/>
      <w:szCs w:val="56"/>
    </w:rPr>
  </w:style>
  <w:style w:type="paragraph" w:styleId="Heading2">
    <w:name w:val="heading 2"/>
    <w:aliases w:val="Attenti Heading 2"/>
    <w:basedOn w:val="Normal"/>
    <w:next w:val="Normal"/>
    <w:link w:val="Heading2Char"/>
    <w:uiPriority w:val="9"/>
    <w:unhideWhenUsed/>
    <w:qFormat/>
    <w:rsid w:val="00D154CF"/>
    <w:pPr>
      <w:keepNext/>
      <w:keepLines/>
      <w:tabs>
        <w:tab w:val="left" w:pos="1440"/>
      </w:tabs>
      <w:spacing w:before="200"/>
      <w:outlineLvl w:val="1"/>
    </w:pPr>
    <w:rPr>
      <w:rFonts w:eastAsiaTheme="majorEastAsia" w:cstheme="majorBidi"/>
      <w:bCs/>
      <w:color w:val="FC3F3B" w:themeColor="accent1"/>
      <w:sz w:val="34"/>
      <w:szCs w:val="26"/>
    </w:rPr>
  </w:style>
  <w:style w:type="paragraph" w:styleId="Heading3">
    <w:name w:val="heading 3"/>
    <w:aliases w:val="Attenti Heading 3"/>
    <w:basedOn w:val="Normal"/>
    <w:next w:val="Normal"/>
    <w:link w:val="Heading3Char"/>
    <w:uiPriority w:val="9"/>
    <w:unhideWhenUsed/>
    <w:qFormat/>
    <w:rsid w:val="00D154CF"/>
    <w:pPr>
      <w:widowControl w:val="0"/>
      <w:autoSpaceDE w:val="0"/>
      <w:autoSpaceDN w:val="0"/>
      <w:jc w:val="left"/>
      <w:outlineLvl w:val="2"/>
    </w:pPr>
    <w:rPr>
      <w:rFonts w:eastAsia="Tahoma" w:cs="Tahoma"/>
      <w:color w:val="373835" w:themeColor="text1"/>
      <w:sz w:val="32"/>
      <w:szCs w:val="32"/>
    </w:rPr>
  </w:style>
  <w:style w:type="paragraph" w:styleId="Heading4">
    <w:name w:val="heading 4"/>
    <w:aliases w:val="Attenti Heading 4"/>
    <w:basedOn w:val="Normal"/>
    <w:next w:val="Normal"/>
    <w:link w:val="Heading4Char"/>
    <w:uiPriority w:val="9"/>
    <w:unhideWhenUsed/>
    <w:qFormat/>
    <w:rsid w:val="00D154CF"/>
    <w:pPr>
      <w:keepNext/>
      <w:keepLines/>
      <w:tabs>
        <w:tab w:val="left" w:pos="1440"/>
      </w:tabs>
      <w:spacing w:before="200"/>
      <w:outlineLvl w:val="3"/>
    </w:pPr>
    <w:rPr>
      <w:rFonts w:eastAsiaTheme="majorEastAsia" w:cstheme="majorBidi"/>
      <w:bCs/>
      <w:iCs/>
      <w:color w:val="FC3F3B" w:themeColor="accent1"/>
      <w:sz w:val="30"/>
    </w:rPr>
  </w:style>
  <w:style w:type="paragraph" w:styleId="Heading5">
    <w:name w:val="heading 5"/>
    <w:aliases w:val="Attenti Heading 5"/>
    <w:basedOn w:val="Normal"/>
    <w:next w:val="Normal"/>
    <w:link w:val="Heading5Char"/>
    <w:uiPriority w:val="9"/>
    <w:unhideWhenUsed/>
    <w:qFormat/>
    <w:rsid w:val="00D154CF"/>
    <w:pPr>
      <w:keepNext/>
      <w:keepLines/>
      <w:tabs>
        <w:tab w:val="left" w:pos="1440"/>
      </w:tabs>
      <w:spacing w:before="200"/>
      <w:outlineLvl w:val="4"/>
    </w:pPr>
    <w:rPr>
      <w:rFonts w:eastAsiaTheme="majorEastAsia" w:cstheme="majorBidi"/>
      <w:sz w:val="28"/>
    </w:rPr>
  </w:style>
  <w:style w:type="paragraph" w:styleId="Heading6">
    <w:name w:val="heading 6"/>
    <w:aliases w:val="Attenti Heading 6"/>
    <w:basedOn w:val="Normal"/>
    <w:next w:val="Normal"/>
    <w:link w:val="Heading6Char"/>
    <w:uiPriority w:val="9"/>
    <w:unhideWhenUsed/>
    <w:qFormat/>
    <w:rsid w:val="00D154CF"/>
    <w:pPr>
      <w:keepNext/>
      <w:keepLines/>
      <w:tabs>
        <w:tab w:val="left" w:pos="1440"/>
      </w:tabs>
      <w:spacing w:before="200"/>
      <w:outlineLvl w:val="5"/>
    </w:pPr>
    <w:rPr>
      <w:rFonts w:eastAsiaTheme="majorEastAsia" w:cstheme="majorBidi"/>
      <w:iCs/>
      <w:caps/>
      <w:color w:val="748274" w:themeColor="background1" w:themeShade="80"/>
      <w:sz w:val="26"/>
    </w:rPr>
  </w:style>
  <w:style w:type="paragraph" w:styleId="Heading7">
    <w:name w:val="heading 7"/>
    <w:basedOn w:val="Normal"/>
    <w:next w:val="Normal"/>
    <w:link w:val="Heading7Char"/>
    <w:uiPriority w:val="9"/>
    <w:semiHidden/>
    <w:unhideWhenUsed/>
    <w:rsid w:val="00EC0093"/>
    <w:pPr>
      <w:keepNext/>
      <w:keepLines/>
      <w:numPr>
        <w:ilvl w:val="6"/>
        <w:numId w:val="8"/>
      </w:numPr>
      <w:spacing w:before="40"/>
      <w:outlineLvl w:val="6"/>
    </w:pPr>
    <w:rPr>
      <w:rFonts w:asciiTheme="majorHAnsi" w:eastAsiaTheme="majorEastAsia" w:hAnsiTheme="majorHAnsi" w:cstheme="majorBidi"/>
      <w:i/>
      <w:iCs/>
      <w:color w:val="980502" w:themeColor="accent1" w:themeShade="7F"/>
    </w:rPr>
  </w:style>
  <w:style w:type="paragraph" w:styleId="Heading8">
    <w:name w:val="heading 8"/>
    <w:basedOn w:val="Normal"/>
    <w:next w:val="Normal"/>
    <w:link w:val="Heading8Char"/>
    <w:uiPriority w:val="9"/>
    <w:semiHidden/>
    <w:unhideWhenUsed/>
    <w:qFormat/>
    <w:rsid w:val="00EC0093"/>
    <w:pPr>
      <w:keepNext/>
      <w:keepLines/>
      <w:numPr>
        <w:ilvl w:val="7"/>
        <w:numId w:val="8"/>
      </w:numPr>
      <w:spacing w:before="40"/>
      <w:outlineLvl w:val="7"/>
    </w:pPr>
    <w:rPr>
      <w:rFonts w:asciiTheme="majorHAnsi" w:eastAsiaTheme="majorEastAsia" w:hAnsiTheme="majorHAnsi" w:cstheme="majorBidi"/>
      <w:color w:val="555752" w:themeColor="text1" w:themeTint="D8"/>
      <w:sz w:val="21"/>
      <w:szCs w:val="21"/>
    </w:rPr>
  </w:style>
  <w:style w:type="paragraph" w:styleId="Heading9">
    <w:name w:val="heading 9"/>
    <w:basedOn w:val="Normal"/>
    <w:next w:val="Normal"/>
    <w:link w:val="Heading9Char"/>
    <w:uiPriority w:val="9"/>
    <w:semiHidden/>
    <w:unhideWhenUsed/>
    <w:qFormat/>
    <w:rsid w:val="00EC0093"/>
    <w:pPr>
      <w:keepNext/>
      <w:keepLines/>
      <w:numPr>
        <w:ilvl w:val="8"/>
        <w:numId w:val="8"/>
      </w:numPr>
      <w:spacing w:before="40"/>
      <w:outlineLvl w:val="8"/>
    </w:pPr>
    <w:rPr>
      <w:rFonts w:asciiTheme="majorHAnsi" w:eastAsiaTheme="majorEastAsia" w:hAnsiTheme="majorHAnsi" w:cstheme="majorBidi"/>
      <w:i/>
      <w:iCs/>
      <w:color w:val="55575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1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61BB"/>
    <w:rPr>
      <w:rFonts w:ascii="Lucida Grande" w:hAnsi="Lucida Grande" w:cs="Lucida Grande"/>
      <w:sz w:val="18"/>
      <w:szCs w:val="18"/>
    </w:rPr>
  </w:style>
  <w:style w:type="paragraph" w:styleId="Revision">
    <w:name w:val="Revision"/>
    <w:hidden/>
    <w:uiPriority w:val="99"/>
    <w:semiHidden/>
    <w:rsid w:val="00B76133"/>
  </w:style>
  <w:style w:type="character" w:customStyle="1" w:styleId="Heading2Char">
    <w:name w:val="Heading 2 Char"/>
    <w:aliases w:val="Attenti Heading 2 Char"/>
    <w:basedOn w:val="DefaultParagraphFont"/>
    <w:link w:val="Heading2"/>
    <w:uiPriority w:val="9"/>
    <w:rsid w:val="00D154CF"/>
    <w:rPr>
      <w:rFonts w:ascii="Tahoma" w:eastAsiaTheme="majorEastAsia" w:hAnsi="Tahoma" w:cstheme="majorBidi"/>
      <w:bCs/>
      <w:color w:val="FC3F3B" w:themeColor="accent1"/>
      <w:sz w:val="34"/>
      <w:szCs w:val="26"/>
    </w:rPr>
  </w:style>
  <w:style w:type="character" w:customStyle="1" w:styleId="Heading1Char">
    <w:name w:val="Heading 1 Char"/>
    <w:aliases w:val="Attenti Heading 1 Char"/>
    <w:basedOn w:val="DefaultParagraphFont"/>
    <w:link w:val="Heading1"/>
    <w:uiPriority w:val="9"/>
    <w:rsid w:val="00D154CF"/>
    <w:rPr>
      <w:rFonts w:ascii="Tahoma" w:eastAsia="Tahoma" w:hAnsi="Tahoma" w:cs="Tahoma"/>
      <w:bCs/>
      <w:sz w:val="36"/>
      <w:szCs w:val="56"/>
    </w:rPr>
  </w:style>
  <w:style w:type="paragraph" w:styleId="Header">
    <w:name w:val="header"/>
    <w:basedOn w:val="Normal"/>
    <w:link w:val="HeaderChar"/>
    <w:uiPriority w:val="99"/>
    <w:unhideWhenUsed/>
    <w:rsid w:val="00A4348C"/>
    <w:pPr>
      <w:tabs>
        <w:tab w:val="center" w:pos="4320"/>
        <w:tab w:val="right" w:pos="8640"/>
      </w:tabs>
    </w:pPr>
  </w:style>
  <w:style w:type="character" w:customStyle="1" w:styleId="HeaderChar">
    <w:name w:val="Header Char"/>
    <w:basedOn w:val="DefaultParagraphFont"/>
    <w:link w:val="Header"/>
    <w:uiPriority w:val="99"/>
    <w:rsid w:val="00A4348C"/>
  </w:style>
  <w:style w:type="paragraph" w:styleId="Footer">
    <w:name w:val="footer"/>
    <w:basedOn w:val="Normal"/>
    <w:link w:val="FooterChar"/>
    <w:uiPriority w:val="99"/>
    <w:unhideWhenUsed/>
    <w:rsid w:val="00A4348C"/>
    <w:pPr>
      <w:tabs>
        <w:tab w:val="center" w:pos="4320"/>
        <w:tab w:val="right" w:pos="8640"/>
      </w:tabs>
    </w:pPr>
  </w:style>
  <w:style w:type="character" w:customStyle="1" w:styleId="FooterChar">
    <w:name w:val="Footer Char"/>
    <w:basedOn w:val="DefaultParagraphFont"/>
    <w:link w:val="Footer"/>
    <w:uiPriority w:val="99"/>
    <w:rsid w:val="00A4348C"/>
  </w:style>
  <w:style w:type="character" w:styleId="PageNumber">
    <w:name w:val="page number"/>
    <w:basedOn w:val="DefaultParagraphFont"/>
    <w:uiPriority w:val="99"/>
    <w:semiHidden/>
    <w:unhideWhenUsed/>
    <w:rsid w:val="00877314"/>
  </w:style>
  <w:style w:type="paragraph" w:styleId="TOCHeading">
    <w:name w:val="TOC Heading"/>
    <w:basedOn w:val="Heading1"/>
    <w:next w:val="Normal"/>
    <w:uiPriority w:val="39"/>
    <w:unhideWhenUsed/>
    <w:rsid w:val="00955AB9"/>
    <w:pPr>
      <w:spacing w:line="276" w:lineRule="auto"/>
      <w:outlineLvl w:val="9"/>
    </w:pPr>
    <w:rPr>
      <w:sz w:val="44"/>
      <w:szCs w:val="28"/>
    </w:rPr>
  </w:style>
  <w:style w:type="paragraph" w:styleId="TOC1">
    <w:name w:val="toc 1"/>
    <w:basedOn w:val="Normal"/>
    <w:next w:val="Normal"/>
    <w:autoRedefine/>
    <w:uiPriority w:val="39"/>
    <w:unhideWhenUsed/>
    <w:rsid w:val="003D4B9B"/>
    <w:pPr>
      <w:tabs>
        <w:tab w:val="right" w:pos="10800"/>
      </w:tabs>
      <w:spacing w:before="120" w:line="360" w:lineRule="auto"/>
    </w:pPr>
    <w:rPr>
      <w:rFonts w:ascii="3M Circular Bold" w:hAnsi="3M Circular Bold"/>
      <w:sz w:val="44"/>
      <w:szCs w:val="20"/>
    </w:rPr>
  </w:style>
  <w:style w:type="paragraph" w:styleId="TOC2">
    <w:name w:val="toc 2"/>
    <w:basedOn w:val="Normal"/>
    <w:next w:val="Normal"/>
    <w:autoRedefine/>
    <w:uiPriority w:val="39"/>
    <w:unhideWhenUsed/>
    <w:rsid w:val="0032516C"/>
    <w:pPr>
      <w:tabs>
        <w:tab w:val="left" w:leader="dot" w:pos="9639"/>
      </w:tabs>
      <w:spacing w:before="120" w:after="120"/>
    </w:pPr>
    <w:rPr>
      <w:noProof/>
      <w:color w:val="373835" w:themeColor="text2"/>
      <w:u w:val="dotted" w:color="FEFFFE" w:themeColor="accent5"/>
    </w:rPr>
  </w:style>
  <w:style w:type="paragraph" w:styleId="TOC3">
    <w:name w:val="toc 3"/>
    <w:basedOn w:val="Normal"/>
    <w:next w:val="Normal"/>
    <w:autoRedefine/>
    <w:uiPriority w:val="39"/>
    <w:unhideWhenUsed/>
    <w:rsid w:val="0032516C"/>
    <w:pPr>
      <w:tabs>
        <w:tab w:val="left" w:pos="1134"/>
      </w:tabs>
      <w:ind w:left="720"/>
    </w:pPr>
    <w:rPr>
      <w:rFonts w:ascii="3M Circular Book" w:hAnsi="3M Circular Book"/>
    </w:rPr>
  </w:style>
  <w:style w:type="paragraph" w:styleId="TOC4">
    <w:name w:val="toc 4"/>
    <w:basedOn w:val="Normal"/>
    <w:next w:val="Normal"/>
    <w:autoRedefine/>
    <w:uiPriority w:val="39"/>
    <w:unhideWhenUsed/>
    <w:rsid w:val="0094032A"/>
    <w:pPr>
      <w:ind w:left="720"/>
    </w:pPr>
    <w:rPr>
      <w:sz w:val="18"/>
      <w:szCs w:val="18"/>
    </w:rPr>
  </w:style>
  <w:style w:type="paragraph" w:styleId="TOC5">
    <w:name w:val="toc 5"/>
    <w:basedOn w:val="Normal"/>
    <w:next w:val="Normal"/>
    <w:autoRedefine/>
    <w:uiPriority w:val="39"/>
    <w:unhideWhenUsed/>
    <w:rsid w:val="0094032A"/>
    <w:pPr>
      <w:ind w:left="960"/>
    </w:pPr>
    <w:rPr>
      <w:sz w:val="18"/>
      <w:szCs w:val="18"/>
    </w:rPr>
  </w:style>
  <w:style w:type="paragraph" w:styleId="TOC6">
    <w:name w:val="toc 6"/>
    <w:basedOn w:val="Normal"/>
    <w:next w:val="Normal"/>
    <w:autoRedefine/>
    <w:uiPriority w:val="39"/>
    <w:unhideWhenUsed/>
    <w:rsid w:val="0094032A"/>
    <w:pPr>
      <w:ind w:left="1200"/>
    </w:pPr>
    <w:rPr>
      <w:sz w:val="18"/>
      <w:szCs w:val="18"/>
    </w:rPr>
  </w:style>
  <w:style w:type="paragraph" w:styleId="TOC7">
    <w:name w:val="toc 7"/>
    <w:basedOn w:val="Normal"/>
    <w:next w:val="Normal"/>
    <w:autoRedefine/>
    <w:uiPriority w:val="39"/>
    <w:unhideWhenUsed/>
    <w:rsid w:val="0094032A"/>
    <w:pPr>
      <w:ind w:left="1440"/>
    </w:pPr>
    <w:rPr>
      <w:sz w:val="18"/>
      <w:szCs w:val="18"/>
    </w:rPr>
  </w:style>
  <w:style w:type="paragraph" w:styleId="TOC8">
    <w:name w:val="toc 8"/>
    <w:basedOn w:val="Normal"/>
    <w:next w:val="Normal"/>
    <w:autoRedefine/>
    <w:uiPriority w:val="39"/>
    <w:unhideWhenUsed/>
    <w:rsid w:val="0094032A"/>
    <w:pPr>
      <w:ind w:left="1680"/>
    </w:pPr>
    <w:rPr>
      <w:sz w:val="18"/>
      <w:szCs w:val="18"/>
    </w:rPr>
  </w:style>
  <w:style w:type="paragraph" w:styleId="TOC9">
    <w:name w:val="toc 9"/>
    <w:basedOn w:val="Normal"/>
    <w:next w:val="Normal"/>
    <w:autoRedefine/>
    <w:uiPriority w:val="39"/>
    <w:unhideWhenUsed/>
    <w:rsid w:val="003D4B9B"/>
    <w:pPr>
      <w:ind w:left="1920"/>
    </w:pPr>
    <w:rPr>
      <w:rFonts w:ascii="3M Circular Bold" w:hAnsi="3M Circular Bold"/>
      <w:sz w:val="44"/>
      <w:szCs w:val="18"/>
    </w:rPr>
  </w:style>
  <w:style w:type="paragraph" w:styleId="NoSpacing">
    <w:name w:val="No Spacing"/>
    <w:uiPriority w:val="1"/>
    <w:rsid w:val="009553E8"/>
  </w:style>
  <w:style w:type="character" w:customStyle="1" w:styleId="Heading3Char">
    <w:name w:val="Heading 3 Char"/>
    <w:aliases w:val="Attenti Heading 3 Char"/>
    <w:basedOn w:val="DefaultParagraphFont"/>
    <w:link w:val="Heading3"/>
    <w:uiPriority w:val="9"/>
    <w:rsid w:val="00D154CF"/>
    <w:rPr>
      <w:rFonts w:ascii="Tahoma" w:eastAsia="Tahoma" w:hAnsi="Tahoma" w:cs="Tahoma"/>
      <w:color w:val="373835" w:themeColor="text1"/>
      <w:sz w:val="32"/>
      <w:szCs w:val="32"/>
    </w:rPr>
  </w:style>
  <w:style w:type="character" w:customStyle="1" w:styleId="Heading4Char">
    <w:name w:val="Heading 4 Char"/>
    <w:aliases w:val="Attenti Heading 4 Char"/>
    <w:basedOn w:val="DefaultParagraphFont"/>
    <w:link w:val="Heading4"/>
    <w:uiPriority w:val="9"/>
    <w:rsid w:val="00D154CF"/>
    <w:rPr>
      <w:rFonts w:ascii="Tahoma" w:eastAsiaTheme="majorEastAsia" w:hAnsi="Tahoma" w:cstheme="majorBidi"/>
      <w:bCs/>
      <w:iCs/>
      <w:color w:val="FC3F3B" w:themeColor="accent1"/>
      <w:sz w:val="30"/>
      <w:szCs w:val="22"/>
    </w:rPr>
  </w:style>
  <w:style w:type="character" w:customStyle="1" w:styleId="Heading5Char">
    <w:name w:val="Heading 5 Char"/>
    <w:aliases w:val="Attenti Heading 5 Char"/>
    <w:basedOn w:val="DefaultParagraphFont"/>
    <w:link w:val="Heading5"/>
    <w:uiPriority w:val="9"/>
    <w:rsid w:val="00D154CF"/>
    <w:rPr>
      <w:rFonts w:ascii="Tahoma" w:eastAsiaTheme="majorEastAsia" w:hAnsi="Tahoma" w:cstheme="majorBidi"/>
      <w:sz w:val="28"/>
      <w:szCs w:val="22"/>
    </w:rPr>
  </w:style>
  <w:style w:type="character" w:customStyle="1" w:styleId="Heading6Char">
    <w:name w:val="Heading 6 Char"/>
    <w:aliases w:val="Attenti Heading 6 Char"/>
    <w:basedOn w:val="DefaultParagraphFont"/>
    <w:link w:val="Heading6"/>
    <w:uiPriority w:val="9"/>
    <w:rsid w:val="00D154CF"/>
    <w:rPr>
      <w:rFonts w:ascii="Tahoma" w:eastAsiaTheme="majorEastAsia" w:hAnsi="Tahoma" w:cstheme="majorBidi"/>
      <w:iCs/>
      <w:caps/>
      <w:color w:val="748274" w:themeColor="background1" w:themeShade="80"/>
      <w:sz w:val="26"/>
      <w:szCs w:val="22"/>
    </w:rPr>
  </w:style>
  <w:style w:type="character" w:styleId="Emphasis">
    <w:name w:val="Emphasis"/>
    <w:basedOn w:val="DefaultParagraphFont"/>
    <w:uiPriority w:val="20"/>
    <w:rsid w:val="00955AB9"/>
    <w:rPr>
      <w:i/>
      <w:iCs/>
    </w:rPr>
  </w:style>
  <w:style w:type="character" w:styleId="SubtleEmphasis">
    <w:name w:val="Subtle Emphasis"/>
    <w:aliases w:val="Attenti,3M Question Style"/>
    <w:uiPriority w:val="19"/>
    <w:qFormat/>
    <w:rsid w:val="00936DE9"/>
    <w:rPr>
      <w:rFonts w:ascii="Tahoma" w:hAnsi="Tahoma"/>
      <w:i/>
      <w:iCs/>
      <w:color w:val="748274" w:themeColor="background1" w:themeShade="80"/>
      <w:sz w:val="22"/>
    </w:rPr>
  </w:style>
  <w:style w:type="character" w:styleId="Hyperlink">
    <w:name w:val="Hyperlink"/>
    <w:basedOn w:val="DefaultParagraphFont"/>
    <w:uiPriority w:val="99"/>
    <w:unhideWhenUsed/>
    <w:rsid w:val="007A491F"/>
    <w:rPr>
      <w:color w:val="FC3F3B" w:themeColor="hyperlink"/>
      <w:u w:val="single"/>
    </w:rPr>
  </w:style>
  <w:style w:type="paragraph" w:styleId="NormalWeb">
    <w:name w:val="Normal (Web)"/>
    <w:basedOn w:val="Normal"/>
    <w:uiPriority w:val="99"/>
    <w:semiHidden/>
    <w:unhideWhenUsed/>
    <w:rsid w:val="00B53DB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B53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B53DB8"/>
    <w:tblPr>
      <w:tblStyleRowBandSize w:val="1"/>
      <w:tblStyleColBandSize w:val="1"/>
      <w:tblBorders>
        <w:top w:val="single" w:sz="4" w:space="0" w:color="EBECEB" w:themeColor="accent3" w:themeTint="99"/>
        <w:left w:val="single" w:sz="4" w:space="0" w:color="EBECEB" w:themeColor="accent3" w:themeTint="99"/>
        <w:bottom w:val="single" w:sz="4" w:space="0" w:color="EBECEB" w:themeColor="accent3" w:themeTint="99"/>
        <w:right w:val="single" w:sz="4" w:space="0" w:color="EBECEB" w:themeColor="accent3" w:themeTint="99"/>
        <w:insideH w:val="single" w:sz="4" w:space="0" w:color="EBECEB" w:themeColor="accent3" w:themeTint="99"/>
      </w:tblBorders>
    </w:tblPr>
    <w:tblStylePr w:type="firstRow">
      <w:rPr>
        <w:b/>
        <w:bCs/>
        <w:color w:val="F6F7F6" w:themeColor="background1"/>
      </w:rPr>
      <w:tblPr/>
      <w:tcPr>
        <w:tcBorders>
          <w:top w:val="single" w:sz="4" w:space="0" w:color="DFE0DF" w:themeColor="accent3"/>
          <w:left w:val="single" w:sz="4" w:space="0" w:color="DFE0DF" w:themeColor="accent3"/>
          <w:bottom w:val="single" w:sz="4" w:space="0" w:color="DFE0DF" w:themeColor="accent3"/>
          <w:right w:val="single" w:sz="4" w:space="0" w:color="DFE0DF" w:themeColor="accent3"/>
          <w:insideH w:val="nil"/>
        </w:tcBorders>
        <w:shd w:val="clear" w:color="auto" w:fill="DFE0DF" w:themeFill="accent3"/>
      </w:tcPr>
    </w:tblStylePr>
    <w:tblStylePr w:type="lastRow">
      <w:rPr>
        <w:b/>
        <w:bCs/>
      </w:rPr>
      <w:tblPr/>
      <w:tcPr>
        <w:tcBorders>
          <w:top w:val="double" w:sz="4" w:space="0" w:color="EBECEB" w:themeColor="accent3" w:themeTint="99"/>
        </w:tcBorders>
      </w:tcPr>
    </w:tblStylePr>
    <w:tblStylePr w:type="firstCol">
      <w:rPr>
        <w:b/>
        <w:bCs/>
      </w:rPr>
    </w:tblStylePr>
    <w:tblStylePr w:type="lastCol">
      <w:rPr>
        <w:b/>
        <w:bCs/>
      </w:rPr>
    </w:tblStylePr>
    <w:tblStylePr w:type="band1Vert">
      <w:tblPr/>
      <w:tcPr>
        <w:shd w:val="clear" w:color="auto" w:fill="F8F8F8" w:themeFill="accent3" w:themeFillTint="33"/>
      </w:tcPr>
    </w:tblStylePr>
    <w:tblStylePr w:type="band1Horz">
      <w:tblPr/>
      <w:tcPr>
        <w:shd w:val="clear" w:color="auto" w:fill="F8F8F8" w:themeFill="accent3" w:themeFillTint="33"/>
      </w:tcPr>
    </w:tblStylePr>
  </w:style>
  <w:style w:type="paragraph" w:styleId="ListParagraph">
    <w:name w:val="List Paragraph"/>
    <w:basedOn w:val="Normal"/>
    <w:uiPriority w:val="34"/>
    <w:rsid w:val="00E34267"/>
    <w:pPr>
      <w:ind w:left="720"/>
      <w:contextualSpacing/>
    </w:pPr>
  </w:style>
  <w:style w:type="character" w:customStyle="1" w:styleId="Heading7Char">
    <w:name w:val="Heading 7 Char"/>
    <w:basedOn w:val="DefaultParagraphFont"/>
    <w:link w:val="Heading7"/>
    <w:uiPriority w:val="9"/>
    <w:semiHidden/>
    <w:rsid w:val="00EC0093"/>
    <w:rPr>
      <w:rFonts w:asciiTheme="majorHAnsi" w:eastAsiaTheme="majorEastAsia" w:hAnsiTheme="majorHAnsi" w:cstheme="majorBidi"/>
      <w:i/>
      <w:iCs/>
      <w:color w:val="980502" w:themeColor="accent1" w:themeShade="7F"/>
    </w:rPr>
  </w:style>
  <w:style w:type="character" w:customStyle="1" w:styleId="Heading8Char">
    <w:name w:val="Heading 8 Char"/>
    <w:basedOn w:val="DefaultParagraphFont"/>
    <w:link w:val="Heading8"/>
    <w:uiPriority w:val="9"/>
    <w:semiHidden/>
    <w:rsid w:val="00EC0093"/>
    <w:rPr>
      <w:rFonts w:asciiTheme="majorHAnsi" w:eastAsiaTheme="majorEastAsia" w:hAnsiTheme="majorHAnsi" w:cstheme="majorBidi"/>
      <w:color w:val="555752" w:themeColor="text1" w:themeTint="D8"/>
      <w:sz w:val="21"/>
      <w:szCs w:val="21"/>
    </w:rPr>
  </w:style>
  <w:style w:type="character" w:customStyle="1" w:styleId="Heading9Char">
    <w:name w:val="Heading 9 Char"/>
    <w:basedOn w:val="DefaultParagraphFont"/>
    <w:link w:val="Heading9"/>
    <w:uiPriority w:val="9"/>
    <w:semiHidden/>
    <w:rsid w:val="00EC0093"/>
    <w:rPr>
      <w:rFonts w:asciiTheme="majorHAnsi" w:eastAsiaTheme="majorEastAsia" w:hAnsiTheme="majorHAnsi" w:cstheme="majorBidi"/>
      <w:i/>
      <w:iCs/>
      <w:color w:val="555752" w:themeColor="text1" w:themeTint="D8"/>
      <w:sz w:val="21"/>
      <w:szCs w:val="21"/>
    </w:rPr>
  </w:style>
  <w:style w:type="paragraph" w:customStyle="1" w:styleId="FigureCaption">
    <w:name w:val="Figure Caption"/>
    <w:basedOn w:val="Normal"/>
    <w:rsid w:val="0092059D"/>
    <w:pPr>
      <w:spacing w:before="60" w:after="240"/>
      <w:jc w:val="center"/>
    </w:pPr>
    <w:rPr>
      <w:rFonts w:ascii="Verdana" w:eastAsia="Times New Roman" w:hAnsi="Verdana" w:cs="Times New Roman"/>
      <w:b/>
      <w:bCs/>
      <w:sz w:val="16"/>
      <w:szCs w:val="20"/>
    </w:rPr>
  </w:style>
  <w:style w:type="paragraph" w:customStyle="1" w:styleId="TableText">
    <w:name w:val="TableText"/>
    <w:basedOn w:val="Normal"/>
    <w:rsid w:val="0092059D"/>
    <w:pPr>
      <w:keepLines/>
      <w:autoSpaceDE w:val="0"/>
      <w:autoSpaceDN w:val="0"/>
      <w:adjustRightInd w:val="0"/>
      <w:spacing w:before="60" w:after="60"/>
      <w:textAlignment w:val="baseline"/>
    </w:pPr>
    <w:rPr>
      <w:rFonts w:ascii="Arial Narrow" w:eastAsia="Times New Roman" w:hAnsi="Arial Narrow" w:cs="Arial"/>
      <w:sz w:val="22"/>
      <w:szCs w:val="17"/>
    </w:rPr>
  </w:style>
  <w:style w:type="character" w:styleId="Mention">
    <w:name w:val="Mention"/>
    <w:basedOn w:val="DefaultParagraphFont"/>
    <w:uiPriority w:val="99"/>
    <w:semiHidden/>
    <w:unhideWhenUsed/>
    <w:rsid w:val="000F51E7"/>
    <w:rPr>
      <w:color w:val="2B579A"/>
      <w:shd w:val="clear" w:color="auto" w:fill="E6E6E6"/>
    </w:rPr>
  </w:style>
  <w:style w:type="paragraph" w:styleId="BodyText">
    <w:name w:val="Body Text"/>
    <w:basedOn w:val="Normal"/>
    <w:link w:val="BodyTextChar"/>
    <w:uiPriority w:val="1"/>
    <w:rsid w:val="00800A30"/>
    <w:pPr>
      <w:widowControl w:val="0"/>
      <w:autoSpaceDE w:val="0"/>
      <w:autoSpaceDN w:val="0"/>
      <w:spacing w:line="276" w:lineRule="auto"/>
      <w:jc w:val="left"/>
      <w:outlineLvl w:val="2"/>
    </w:pPr>
    <w:rPr>
      <w:rFonts w:eastAsia="Tahoma" w:cs="Tahoma"/>
      <w:color w:val="231F20"/>
      <w:sz w:val="22"/>
    </w:rPr>
  </w:style>
  <w:style w:type="character" w:customStyle="1" w:styleId="BodyTextChar">
    <w:name w:val="Body Text Char"/>
    <w:basedOn w:val="DefaultParagraphFont"/>
    <w:link w:val="BodyText"/>
    <w:uiPriority w:val="1"/>
    <w:rsid w:val="00800A30"/>
    <w:rPr>
      <w:rFonts w:ascii="Tahoma" w:eastAsia="Tahoma" w:hAnsi="Tahoma" w:cs="Tahoma"/>
      <w:color w:val="231F20"/>
      <w:sz w:val="22"/>
      <w:szCs w:val="22"/>
    </w:rPr>
  </w:style>
  <w:style w:type="table" w:customStyle="1" w:styleId="AttentiTable">
    <w:name w:val="Attenti Table"/>
    <w:basedOn w:val="TableGridLight"/>
    <w:uiPriority w:val="99"/>
    <w:rsid w:val="00800A30"/>
    <w:tblPr/>
    <w:tblStylePr w:type="firstRow">
      <w:rPr>
        <w:rFonts w:ascii="Tahoma" w:hAnsi="Tahoma"/>
        <w:b/>
        <w:sz w:val="24"/>
      </w:rPr>
      <w:tblPr/>
      <w:tcPr>
        <w:shd w:val="clear" w:color="auto" w:fill="FC3F3B" w:themeFill="accent1"/>
      </w:tcPr>
    </w:tblStylePr>
  </w:style>
  <w:style w:type="table" w:styleId="TableGridLight">
    <w:name w:val="Grid Table Light"/>
    <w:basedOn w:val="TableNormal"/>
    <w:uiPriority w:val="99"/>
    <w:rsid w:val="00800A30"/>
    <w:tblPr>
      <w:tblBorders>
        <w:top w:val="single" w:sz="4" w:space="0" w:color="B4BCB4" w:themeColor="background1" w:themeShade="BF"/>
        <w:left w:val="single" w:sz="4" w:space="0" w:color="B4BCB4" w:themeColor="background1" w:themeShade="BF"/>
        <w:bottom w:val="single" w:sz="4" w:space="0" w:color="B4BCB4" w:themeColor="background1" w:themeShade="BF"/>
        <w:right w:val="single" w:sz="4" w:space="0" w:color="B4BCB4" w:themeColor="background1" w:themeShade="BF"/>
        <w:insideH w:val="single" w:sz="4" w:space="0" w:color="B4BCB4" w:themeColor="background1" w:themeShade="BF"/>
        <w:insideV w:val="single" w:sz="4" w:space="0" w:color="B4BCB4" w:themeColor="background1" w:themeShade="BF"/>
      </w:tblBorders>
    </w:tblPr>
  </w:style>
  <w:style w:type="paragraph" w:styleId="EndnoteText">
    <w:name w:val="endnote text"/>
    <w:basedOn w:val="Normal"/>
    <w:link w:val="EndnoteTextChar"/>
    <w:uiPriority w:val="99"/>
    <w:semiHidden/>
    <w:unhideWhenUsed/>
    <w:rsid w:val="00FE3951"/>
    <w:pPr>
      <w:spacing w:after="0"/>
    </w:pPr>
    <w:rPr>
      <w:rFonts w:ascii="3M Circular TT Book" w:eastAsiaTheme="minorEastAsia" w:hAnsi="3M Circular TT Book"/>
      <w:sz w:val="20"/>
      <w:szCs w:val="20"/>
    </w:rPr>
  </w:style>
  <w:style w:type="character" w:customStyle="1" w:styleId="EndnoteTextChar">
    <w:name w:val="Endnote Text Char"/>
    <w:basedOn w:val="DefaultParagraphFont"/>
    <w:link w:val="EndnoteText"/>
    <w:uiPriority w:val="99"/>
    <w:semiHidden/>
    <w:rsid w:val="00FE3951"/>
    <w:rPr>
      <w:rFonts w:ascii="3M Circular TT Book" w:hAnsi="3M Circular TT Book"/>
      <w:sz w:val="20"/>
      <w:szCs w:val="20"/>
    </w:rPr>
  </w:style>
  <w:style w:type="character" w:styleId="EndnoteReference">
    <w:name w:val="endnote reference"/>
    <w:basedOn w:val="DefaultParagraphFont"/>
    <w:uiPriority w:val="99"/>
    <w:semiHidden/>
    <w:unhideWhenUsed/>
    <w:rsid w:val="00FE3951"/>
    <w:rPr>
      <w:vertAlign w:val="superscript"/>
    </w:rPr>
  </w:style>
  <w:style w:type="paragraph" w:customStyle="1" w:styleId="NewQuestion">
    <w:name w:val="New Question"/>
    <w:next w:val="Normal"/>
    <w:rsid w:val="00FE3951"/>
    <w:pPr>
      <w:spacing w:after="120"/>
      <w:jc w:val="both"/>
    </w:pPr>
    <w:rPr>
      <w:rFonts w:ascii="3M Circular TT Book" w:hAnsi="3M Circular TT Book"/>
      <w:i/>
      <w:color w:val="6E716E" w:themeColor="background2" w:themeShade="80"/>
    </w:rPr>
  </w:style>
  <w:style w:type="table" w:styleId="GridTable4">
    <w:name w:val="Grid Table 4"/>
    <w:basedOn w:val="TableNormal"/>
    <w:uiPriority w:val="49"/>
    <w:rsid w:val="007E67AA"/>
    <w:rPr>
      <w:rFonts w:ascii="Tahoma" w:eastAsiaTheme="minorHAnsi" w:hAnsi="Tahoma"/>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6F7F6" w:themeColor="background1"/>
      </w:rPr>
      <w:tblPr/>
      <w:tcPr>
        <w:shd w:val="clear" w:color="auto" w:fill="FC3F3B" w:themeFill="accent1"/>
      </w:tcPr>
    </w:tblStylePr>
    <w:tblStylePr w:type="lastRow">
      <w:rPr>
        <w:b/>
        <w:bCs/>
      </w:rPr>
      <w:tblPr/>
      <w:tcPr>
        <w:tcBorders>
          <w:top w:val="double" w:sz="4" w:space="0" w:color="373835" w:themeColor="text1"/>
        </w:tcBorders>
      </w:tcPr>
    </w:tblStylePr>
    <w:tblStylePr w:type="firstCol">
      <w:rPr>
        <w:b/>
        <w:bCs/>
      </w:rPr>
    </w:tblStylePr>
    <w:tblStylePr w:type="lastCol">
      <w:rPr>
        <w:b/>
        <w:bCs/>
      </w:rPr>
    </w:tblStylePr>
    <w:tblStylePr w:type="band1Vert">
      <w:tblPr/>
      <w:tcPr>
        <w:shd w:val="clear" w:color="auto" w:fill="D7D8D5" w:themeFill="text1" w:themeFillTint="33"/>
      </w:tcPr>
    </w:tblStylePr>
    <w:tblStylePr w:type="band1Horz">
      <w:tblPr/>
      <w:tcPr>
        <w:shd w:val="clear" w:color="auto" w:fill="D7D8D5" w:themeFill="text1" w:themeFillTint="33"/>
      </w:tcPr>
    </w:tblStylePr>
  </w:style>
  <w:style w:type="paragraph" w:styleId="Caption">
    <w:name w:val="caption"/>
    <w:basedOn w:val="Normal"/>
    <w:next w:val="Normal"/>
    <w:uiPriority w:val="35"/>
    <w:unhideWhenUsed/>
    <w:qFormat/>
    <w:rsid w:val="009E6A7C"/>
    <w:pPr>
      <w:spacing w:after="200"/>
    </w:pPr>
    <w:rPr>
      <w:rFonts w:eastAsiaTheme="minorEastAsia"/>
      <w:i/>
      <w:iCs/>
      <w:color w:val="373835" w:themeColor="text2"/>
      <w:sz w:val="18"/>
      <w:szCs w:val="18"/>
    </w:rPr>
  </w:style>
  <w:style w:type="table" w:styleId="PlainTable3">
    <w:name w:val="Plain Table 3"/>
    <w:basedOn w:val="TableNormal"/>
    <w:uiPriority w:val="99"/>
    <w:rsid w:val="000344E4"/>
    <w:tblPr>
      <w:tblStyleRowBandSize w:val="1"/>
      <w:tblStyleColBandSize w:val="1"/>
    </w:tblPr>
    <w:tblStylePr w:type="firstRow">
      <w:rPr>
        <w:b/>
        <w:bCs/>
        <w:caps/>
      </w:rPr>
      <w:tblPr/>
      <w:tcPr>
        <w:tcBorders>
          <w:bottom w:val="single" w:sz="4" w:space="0" w:color="9B9D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D97" w:themeColor="text1" w:themeTint="80"/>
        </w:tcBorders>
      </w:tcPr>
    </w:tblStylePr>
    <w:tblStylePr w:type="lastCol">
      <w:rPr>
        <w:b/>
        <w:bCs/>
        <w:caps/>
      </w:rPr>
      <w:tblPr/>
      <w:tcPr>
        <w:tcBorders>
          <w:left w:val="nil"/>
        </w:tcBorders>
      </w:tcPr>
    </w:tblStylePr>
    <w:tblStylePr w:type="band1Vert">
      <w:tblPr/>
      <w:tcPr>
        <w:shd w:val="clear" w:color="auto" w:fill="E8EBE8" w:themeFill="background1" w:themeFillShade="F2"/>
      </w:tcPr>
    </w:tblStylePr>
    <w:tblStylePr w:type="band1Horz">
      <w:tblPr/>
      <w:tcPr>
        <w:shd w:val="clear" w:color="auto" w:fill="E8EBE8"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1">
    <w:name w:val="Grid Table 41"/>
    <w:basedOn w:val="TableNormal"/>
    <w:next w:val="GridTable4"/>
    <w:uiPriority w:val="49"/>
    <w:rsid w:val="000C2FCD"/>
    <w:rPr>
      <w:rFonts w:ascii="Tahoma" w:eastAsiaTheme="minorHAnsi" w:hAnsi="Tahoma"/>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6F7F6" w:themeColor="background1"/>
      </w:rPr>
      <w:tblPr/>
      <w:tcPr>
        <w:shd w:val="clear" w:color="auto" w:fill="FC3F3B" w:themeFill="accent1"/>
      </w:tcPr>
    </w:tblStylePr>
    <w:tblStylePr w:type="lastRow">
      <w:rPr>
        <w:b/>
        <w:bCs/>
      </w:rPr>
      <w:tblPr/>
      <w:tcPr>
        <w:tcBorders>
          <w:top w:val="double" w:sz="4" w:space="0" w:color="373835" w:themeColor="text1"/>
        </w:tcBorders>
      </w:tcPr>
    </w:tblStylePr>
    <w:tblStylePr w:type="firstCol">
      <w:rPr>
        <w:b/>
        <w:bCs/>
      </w:rPr>
    </w:tblStylePr>
    <w:tblStylePr w:type="lastCol">
      <w:rPr>
        <w:b/>
        <w:bCs/>
      </w:rPr>
    </w:tblStylePr>
    <w:tblStylePr w:type="band1Vert">
      <w:tblPr/>
      <w:tcPr>
        <w:shd w:val="clear" w:color="auto" w:fill="D7D8D5" w:themeFill="text1" w:themeFillTint="33"/>
      </w:tcPr>
    </w:tblStylePr>
    <w:tblStylePr w:type="band1Horz">
      <w:tblPr/>
      <w:tcPr>
        <w:shd w:val="clear" w:color="auto" w:fill="D7D8D5" w:themeFill="text1" w:themeFillTint="33"/>
      </w:tcPr>
    </w:tblStylePr>
  </w:style>
  <w:style w:type="paragraph" w:styleId="FootnoteText">
    <w:name w:val="footnote text"/>
    <w:basedOn w:val="Normal"/>
    <w:link w:val="FootnoteTextChar"/>
    <w:uiPriority w:val="99"/>
    <w:semiHidden/>
    <w:unhideWhenUsed/>
    <w:rsid w:val="0097153D"/>
    <w:pPr>
      <w:spacing w:after="0"/>
      <w:jc w:val="left"/>
    </w:pPr>
    <w:rPr>
      <w:rFonts w:ascii="3M Circular TT Book" w:eastAsiaTheme="minorEastAsia" w:hAnsi="3M Circular TT Book"/>
      <w:sz w:val="20"/>
      <w:szCs w:val="20"/>
    </w:rPr>
  </w:style>
  <w:style w:type="character" w:customStyle="1" w:styleId="FootnoteTextChar">
    <w:name w:val="Footnote Text Char"/>
    <w:basedOn w:val="DefaultParagraphFont"/>
    <w:link w:val="FootnoteText"/>
    <w:uiPriority w:val="99"/>
    <w:semiHidden/>
    <w:rsid w:val="0097153D"/>
    <w:rPr>
      <w:rFonts w:ascii="3M Circular TT Book" w:hAnsi="3M Circular TT Book"/>
      <w:sz w:val="20"/>
      <w:szCs w:val="20"/>
    </w:rPr>
  </w:style>
  <w:style w:type="character" w:styleId="FootnoteReference">
    <w:name w:val="footnote reference"/>
    <w:basedOn w:val="DefaultParagraphFont"/>
    <w:uiPriority w:val="99"/>
    <w:semiHidden/>
    <w:unhideWhenUsed/>
    <w:rsid w:val="009715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289062">
      <w:bodyDiv w:val="1"/>
      <w:marLeft w:val="0"/>
      <w:marRight w:val="0"/>
      <w:marTop w:val="0"/>
      <w:marBottom w:val="0"/>
      <w:divBdr>
        <w:top w:val="none" w:sz="0" w:space="0" w:color="auto"/>
        <w:left w:val="none" w:sz="0" w:space="0" w:color="auto"/>
        <w:bottom w:val="none" w:sz="0" w:space="0" w:color="auto"/>
        <w:right w:val="none" w:sz="0" w:space="0" w:color="auto"/>
      </w:divBdr>
      <w:divsChild>
        <w:div w:id="990403468">
          <w:marLeft w:val="0"/>
          <w:marRight w:val="0"/>
          <w:marTop w:val="0"/>
          <w:marBottom w:val="0"/>
          <w:divBdr>
            <w:top w:val="none" w:sz="0" w:space="0" w:color="auto"/>
            <w:left w:val="none" w:sz="0" w:space="0" w:color="auto"/>
            <w:bottom w:val="none" w:sz="0" w:space="0" w:color="auto"/>
            <w:right w:val="none" w:sz="0" w:space="0" w:color="auto"/>
          </w:divBdr>
        </w:div>
      </w:divsChild>
    </w:div>
    <w:div w:id="1613004396">
      <w:bodyDiv w:val="1"/>
      <w:marLeft w:val="0"/>
      <w:marRight w:val="0"/>
      <w:marTop w:val="0"/>
      <w:marBottom w:val="0"/>
      <w:divBdr>
        <w:top w:val="none" w:sz="0" w:space="0" w:color="auto"/>
        <w:left w:val="none" w:sz="0" w:space="0" w:color="auto"/>
        <w:bottom w:val="none" w:sz="0" w:space="0" w:color="auto"/>
        <w:right w:val="none" w:sz="0" w:space="0" w:color="auto"/>
      </w:divBdr>
      <w:divsChild>
        <w:div w:id="62438918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eall\Desktop\templates\Attenti%20Proposal_New%20Design.dotx" TargetMode="External"/></Relationships>
</file>

<file path=word/theme/theme1.xml><?xml version="1.0" encoding="utf-8"?>
<a:theme xmlns:a="http://schemas.openxmlformats.org/drawingml/2006/main" name="Theme_ATTENTI">
  <a:themeElements>
    <a:clrScheme name="Attenti">
      <a:dk1>
        <a:srgbClr val="373835"/>
      </a:dk1>
      <a:lt1>
        <a:srgbClr val="F6F7F6"/>
      </a:lt1>
      <a:dk2>
        <a:srgbClr val="373835"/>
      </a:dk2>
      <a:lt2>
        <a:srgbClr val="DFE0DF"/>
      </a:lt2>
      <a:accent1>
        <a:srgbClr val="FC3F3B"/>
      </a:accent1>
      <a:accent2>
        <a:srgbClr val="373835"/>
      </a:accent2>
      <a:accent3>
        <a:srgbClr val="DFE0DF"/>
      </a:accent3>
      <a:accent4>
        <a:srgbClr val="F6F7F6"/>
      </a:accent4>
      <a:accent5>
        <a:srgbClr val="FEFFFE"/>
      </a:accent5>
      <a:accent6>
        <a:srgbClr val="FC3F3B"/>
      </a:accent6>
      <a:hlink>
        <a:srgbClr val="FC3F3B"/>
      </a:hlink>
      <a:folHlink>
        <a:srgbClr val="FC3F3B"/>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150209_3M_PPTTemplate_v7">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bodyPr vert="horz" lIns="91440" tIns="45720" rIns="91440" bIns="45720" rtlCol="0" anchor="t" anchorCtr="0">
        <a:noAutofit/>
      </a:bodyPr>
      <a:lstStyle>
        <a:defPPr>
          <a:defRPr sz="4400" b="0" smtClean="0">
            <a:solidFill>
              <a:schemeClr val="tx1"/>
            </a:solidFill>
          </a:defRPr>
        </a:defPPr>
      </a:lstStyle>
    </a:txDef>
  </a:objectDefaults>
  <a:extraClrSchemeLst/>
  <a:extLst>
    <a:ext uri="{05A4C25C-085E-4340-85A3-A5531E510DB2}">
      <thm15:themeFamily xmlns:thm15="http://schemas.microsoft.com/office/thememl/2012/main" name="25687_PPT_14_2_18_TEMPLATE__1" id="{FF3EDC1C-E953-8343-9AA4-E7514B0D1163}" vid="{DA578384-D9B7-D64F-9A4C-A7A28F61B1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5FFCDC7C70294E8F423B2CD165C245" ma:contentTypeVersion="4" ma:contentTypeDescription="Create a new document." ma:contentTypeScope="" ma:versionID="7f131016530d5fa796e54f3d9e94321b">
  <xsd:schema xmlns:xsd="http://www.w3.org/2001/XMLSchema" xmlns:xs="http://www.w3.org/2001/XMLSchema" xmlns:p="http://schemas.microsoft.com/office/2006/metadata/properties" xmlns:ns2="3a6eb361-6339-4a21-8aa9-6a58995c79aa" targetNamespace="http://schemas.microsoft.com/office/2006/metadata/properties" ma:root="true" ma:fieldsID="da64bdaa3449cfcd6133c0fcc364de69" ns2:_="">
    <xsd:import namespace="3a6eb361-6339-4a21-8aa9-6a58995c79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eb361-6339-4a21-8aa9-6a58995c79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017D6-4E4A-4C8D-8BED-A3F20CE59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eb361-6339-4a21-8aa9-6a58995c7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C0BDB7-EB35-432B-9752-8BAB62D1C89F}">
  <ds:schemaRefs>
    <ds:schemaRef ds:uri="http://schemas.microsoft.com/sharepoint/v3/contenttype/forms"/>
  </ds:schemaRefs>
</ds:datastoreItem>
</file>

<file path=customXml/itemProps3.xml><?xml version="1.0" encoding="utf-8"?>
<ds:datastoreItem xmlns:ds="http://schemas.openxmlformats.org/officeDocument/2006/customXml" ds:itemID="{B4AE0BE3-1849-4991-9249-1D90E80B8CFB}">
  <ds:schemaRefs>
    <ds:schemaRef ds:uri="http://purl.org/dc/elements/1.1/"/>
    <ds:schemaRef ds:uri="3a6eb361-6339-4a21-8aa9-6a58995c79aa"/>
    <ds:schemaRef ds:uri="http://schemas.openxmlformats.org/package/2006/metadata/core-properties"/>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4687AF3-98EC-4E4D-916D-D5E79837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Attenti Proposal_New Design</Template>
  <TotalTime>1</TotalTime>
  <Pages>4</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Catchfire</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Beall</dc:creator>
  <cp:keywords/>
  <dc:description/>
  <cp:lastModifiedBy>Beau Carrigan</cp:lastModifiedBy>
  <cp:revision>2</cp:revision>
  <cp:lastPrinted>2017-07-18T19:44:00Z</cp:lastPrinted>
  <dcterms:created xsi:type="dcterms:W3CDTF">2023-02-02T16:49:00Z</dcterms:created>
  <dcterms:modified xsi:type="dcterms:W3CDTF">2023-02-02T16:49:00Z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0x010100C85FFCDC7C70294E8F423B2CD165C245</vt:lpwstr>
  </property>
</Properties>
</file>